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2348" w14:textId="192F1E99" w:rsidR="00AB2000" w:rsidRPr="002D6FFE" w:rsidRDefault="00447359" w:rsidP="00AC34F2">
      <w:pPr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Temeljem članka 23. stavak 2. i s tim u vezi članka 17. Pravilnika o provedbi postupaka jednostavne nabave </w:t>
      </w:r>
      <w:r w:rsidR="00AC34F2">
        <w:rPr>
          <w:rFonts w:ascii="Arial" w:hAnsi="Arial" w:cs="Arial"/>
          <w:sz w:val="19"/>
          <w:szCs w:val="19"/>
        </w:rPr>
        <w:t>IKA-e-Istarske kulturne agencije-</w:t>
      </w:r>
      <w:proofErr w:type="spellStart"/>
      <w:r w:rsidR="00AC34F2">
        <w:rPr>
          <w:rFonts w:ascii="Arial" w:hAnsi="Arial" w:cs="Arial"/>
          <w:sz w:val="19"/>
          <w:szCs w:val="19"/>
        </w:rPr>
        <w:t>Agenzia</w:t>
      </w:r>
      <w:proofErr w:type="spellEnd"/>
      <w:r w:rsidR="00AC34F2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C34F2">
        <w:rPr>
          <w:rFonts w:ascii="Arial" w:hAnsi="Arial" w:cs="Arial"/>
          <w:sz w:val="19"/>
          <w:szCs w:val="19"/>
        </w:rPr>
        <w:t>culturale</w:t>
      </w:r>
      <w:proofErr w:type="spellEnd"/>
      <w:r w:rsidR="00AC34F2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AC34F2">
        <w:rPr>
          <w:rFonts w:ascii="Arial" w:hAnsi="Arial" w:cs="Arial"/>
          <w:sz w:val="19"/>
          <w:szCs w:val="19"/>
        </w:rPr>
        <w:t>Istriana</w:t>
      </w:r>
      <w:proofErr w:type="spellEnd"/>
      <w:r w:rsidR="00AC34F2">
        <w:rPr>
          <w:rFonts w:ascii="Arial" w:hAnsi="Arial" w:cs="Arial"/>
          <w:sz w:val="19"/>
          <w:szCs w:val="19"/>
        </w:rPr>
        <w:t xml:space="preserve"> </w:t>
      </w:r>
      <w:r w:rsidRPr="002D6FFE">
        <w:rPr>
          <w:rFonts w:ascii="Arial" w:hAnsi="Arial" w:cs="Arial"/>
          <w:sz w:val="19"/>
          <w:szCs w:val="19"/>
        </w:rPr>
        <w:t>, KLASA: 025-03/</w:t>
      </w:r>
      <w:r w:rsidR="00B3737B" w:rsidRPr="002D6FFE">
        <w:rPr>
          <w:rFonts w:ascii="Arial" w:hAnsi="Arial" w:cs="Arial"/>
          <w:sz w:val="19"/>
          <w:szCs w:val="19"/>
        </w:rPr>
        <w:t>25-</w:t>
      </w:r>
      <w:r w:rsidRPr="002D6FFE">
        <w:rPr>
          <w:rFonts w:ascii="Arial" w:hAnsi="Arial" w:cs="Arial"/>
          <w:sz w:val="19"/>
          <w:szCs w:val="19"/>
        </w:rPr>
        <w:t>01/01, URBROJ: 2163-58-25-1, od 25. ožujka 2025.</w:t>
      </w:r>
      <w:r w:rsidR="00B13DBF" w:rsidRPr="002D6FFE">
        <w:rPr>
          <w:rFonts w:ascii="Arial" w:hAnsi="Arial" w:cs="Arial"/>
          <w:sz w:val="19"/>
          <w:szCs w:val="19"/>
        </w:rPr>
        <w:t xml:space="preserve"> (dalje u tekstu:</w:t>
      </w:r>
      <w:r w:rsidR="00AC34F2">
        <w:rPr>
          <w:rFonts w:ascii="Arial" w:hAnsi="Arial" w:cs="Arial"/>
          <w:sz w:val="19"/>
          <w:szCs w:val="19"/>
        </w:rPr>
        <w:t xml:space="preserve"> </w:t>
      </w:r>
      <w:r w:rsidR="00B13DBF" w:rsidRPr="002D6FFE">
        <w:rPr>
          <w:rFonts w:ascii="Arial" w:hAnsi="Arial" w:cs="Arial"/>
          <w:sz w:val="19"/>
          <w:szCs w:val="19"/>
        </w:rPr>
        <w:t>Pravilnik)</w:t>
      </w:r>
      <w:r w:rsidRPr="002D6FFE">
        <w:rPr>
          <w:rFonts w:ascii="Arial" w:hAnsi="Arial" w:cs="Arial"/>
          <w:sz w:val="19"/>
          <w:szCs w:val="19"/>
        </w:rPr>
        <w:t>,</w:t>
      </w:r>
      <w:r w:rsidR="00AC34F2">
        <w:rPr>
          <w:rFonts w:ascii="Arial" w:hAnsi="Arial" w:cs="Arial"/>
          <w:sz w:val="19"/>
          <w:szCs w:val="19"/>
        </w:rPr>
        <w:t xml:space="preserve"> </w:t>
      </w:r>
      <w:r w:rsidRPr="002D6FFE">
        <w:rPr>
          <w:rFonts w:ascii="Arial" w:hAnsi="Arial" w:cs="Arial"/>
          <w:sz w:val="19"/>
          <w:szCs w:val="19"/>
        </w:rPr>
        <w:t>ravnateljica</w:t>
      </w:r>
      <w:r w:rsidR="00033D79" w:rsidRPr="002D6FFE">
        <w:rPr>
          <w:rFonts w:ascii="Arial" w:hAnsi="Arial" w:cs="Arial"/>
          <w:sz w:val="19"/>
          <w:szCs w:val="19"/>
        </w:rPr>
        <w:t xml:space="preserve"> </w:t>
      </w:r>
      <w:r w:rsidR="00B76508">
        <w:rPr>
          <w:rFonts w:ascii="Arial" w:hAnsi="Arial" w:cs="Arial"/>
          <w:sz w:val="19"/>
          <w:szCs w:val="19"/>
        </w:rPr>
        <w:t>IKA-e</w:t>
      </w:r>
      <w:r w:rsidR="006F4F36">
        <w:rPr>
          <w:rFonts w:ascii="Arial" w:hAnsi="Arial" w:cs="Arial"/>
          <w:sz w:val="19"/>
          <w:szCs w:val="19"/>
        </w:rPr>
        <w:t>-Istarske kulturne agencije</w:t>
      </w:r>
      <w:r w:rsidR="00142EF0">
        <w:rPr>
          <w:rFonts w:ascii="Arial" w:hAnsi="Arial" w:cs="Arial"/>
          <w:sz w:val="19"/>
          <w:szCs w:val="19"/>
        </w:rPr>
        <w:t>-</w:t>
      </w:r>
      <w:proofErr w:type="spellStart"/>
      <w:r w:rsidR="00142EF0">
        <w:rPr>
          <w:rFonts w:ascii="Arial" w:hAnsi="Arial" w:cs="Arial"/>
          <w:sz w:val="19"/>
          <w:szCs w:val="19"/>
        </w:rPr>
        <w:t>Agenzia</w:t>
      </w:r>
      <w:proofErr w:type="spellEnd"/>
      <w:r w:rsidR="00142EF0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142EF0">
        <w:rPr>
          <w:rFonts w:ascii="Arial" w:hAnsi="Arial" w:cs="Arial"/>
          <w:sz w:val="19"/>
          <w:szCs w:val="19"/>
        </w:rPr>
        <w:t>culturale</w:t>
      </w:r>
      <w:proofErr w:type="spellEnd"/>
      <w:r w:rsidR="00142EF0">
        <w:rPr>
          <w:rFonts w:ascii="Arial" w:hAnsi="Arial" w:cs="Arial"/>
          <w:sz w:val="19"/>
          <w:szCs w:val="19"/>
        </w:rPr>
        <w:t xml:space="preserve"> Istriana</w:t>
      </w:r>
      <w:r w:rsidR="00FE7FF3">
        <w:rPr>
          <w:rFonts w:ascii="Arial" w:hAnsi="Arial" w:cs="Arial"/>
          <w:sz w:val="19"/>
          <w:szCs w:val="19"/>
        </w:rPr>
        <w:t>,</w:t>
      </w:r>
      <w:r w:rsidR="00171B98">
        <w:rPr>
          <w:rFonts w:ascii="Arial" w:hAnsi="Arial" w:cs="Arial"/>
          <w:sz w:val="19"/>
          <w:szCs w:val="19"/>
        </w:rPr>
        <w:t>OIB:56516458170,</w:t>
      </w:r>
      <w:r w:rsidR="00AC34F2">
        <w:rPr>
          <w:rFonts w:ascii="Arial" w:hAnsi="Arial" w:cs="Arial"/>
          <w:sz w:val="19"/>
          <w:szCs w:val="19"/>
        </w:rPr>
        <w:t xml:space="preserve"> (dalje u tekstu: Naručitelj)</w:t>
      </w:r>
      <w:r w:rsidR="00FE7FF3">
        <w:rPr>
          <w:rFonts w:ascii="Arial" w:hAnsi="Arial" w:cs="Arial"/>
          <w:sz w:val="19"/>
          <w:szCs w:val="19"/>
        </w:rPr>
        <w:t xml:space="preserve"> Aleksandra Vinkerlić,</w:t>
      </w:r>
      <w:r w:rsidR="00033D79" w:rsidRPr="002D6FFE">
        <w:rPr>
          <w:rFonts w:ascii="Arial" w:hAnsi="Arial" w:cs="Arial"/>
          <w:sz w:val="19"/>
          <w:szCs w:val="19"/>
        </w:rPr>
        <w:t xml:space="preserve"> </w:t>
      </w:r>
      <w:r w:rsidRPr="002D6FFE">
        <w:rPr>
          <w:rFonts w:ascii="Arial" w:hAnsi="Arial" w:cs="Arial"/>
          <w:sz w:val="19"/>
          <w:szCs w:val="19"/>
        </w:rPr>
        <w:t>donosi sljedeću</w:t>
      </w:r>
    </w:p>
    <w:p w14:paraId="3A94F6C4" w14:textId="77777777" w:rsidR="00447359" w:rsidRPr="002D6FFE" w:rsidRDefault="00447359" w:rsidP="00AC34F2">
      <w:pPr>
        <w:rPr>
          <w:rFonts w:ascii="Arial" w:hAnsi="Arial" w:cs="Arial"/>
          <w:sz w:val="19"/>
          <w:szCs w:val="19"/>
        </w:rPr>
      </w:pPr>
    </w:p>
    <w:p w14:paraId="36A886F8" w14:textId="77777777" w:rsidR="00AC34F2" w:rsidRDefault="00AC34F2" w:rsidP="00447359">
      <w:pPr>
        <w:jc w:val="center"/>
        <w:rPr>
          <w:rFonts w:ascii="Arial" w:hAnsi="Arial" w:cs="Arial"/>
          <w:b/>
          <w:sz w:val="19"/>
          <w:szCs w:val="19"/>
        </w:rPr>
      </w:pPr>
    </w:p>
    <w:p w14:paraId="7135D74B" w14:textId="77777777" w:rsidR="00456662" w:rsidRPr="00456662" w:rsidRDefault="00456662" w:rsidP="00456662">
      <w:pPr>
        <w:jc w:val="center"/>
        <w:rPr>
          <w:rFonts w:ascii="Arial" w:hAnsi="Arial" w:cs="Arial"/>
          <w:b/>
          <w:sz w:val="19"/>
          <w:szCs w:val="19"/>
        </w:rPr>
      </w:pPr>
      <w:r w:rsidRPr="00456662">
        <w:rPr>
          <w:rFonts w:ascii="Arial" w:hAnsi="Arial" w:cs="Arial"/>
          <w:b/>
          <w:bCs/>
          <w:sz w:val="19"/>
          <w:szCs w:val="19"/>
        </w:rPr>
        <w:t xml:space="preserve">Odluka o odabiru u postupku jednostavne nabave druge razine „Radovi unutarnjeg uređenja </w:t>
      </w:r>
      <w:proofErr w:type="spellStart"/>
      <w:r w:rsidRPr="00456662">
        <w:rPr>
          <w:rFonts w:ascii="Arial" w:hAnsi="Arial" w:cs="Arial"/>
          <w:b/>
          <w:bCs/>
          <w:sz w:val="19"/>
          <w:szCs w:val="19"/>
        </w:rPr>
        <w:t>posjetiteljske</w:t>
      </w:r>
      <w:proofErr w:type="spellEnd"/>
      <w:r w:rsidRPr="00456662">
        <w:rPr>
          <w:rFonts w:ascii="Arial" w:hAnsi="Arial" w:cs="Arial"/>
          <w:b/>
          <w:bCs/>
          <w:sz w:val="19"/>
          <w:szCs w:val="19"/>
        </w:rPr>
        <w:t xml:space="preserve"> sobe (montažni objekt) u okviru projekta REEL (D.3.2.2)“</w:t>
      </w:r>
    </w:p>
    <w:p w14:paraId="399139CE" w14:textId="77777777" w:rsidR="00456662" w:rsidRPr="00456662" w:rsidRDefault="00456662" w:rsidP="00456662">
      <w:pPr>
        <w:jc w:val="center"/>
        <w:rPr>
          <w:rFonts w:ascii="Arial" w:hAnsi="Arial" w:cs="Arial"/>
          <w:b/>
          <w:sz w:val="19"/>
          <w:szCs w:val="19"/>
        </w:rPr>
      </w:pPr>
      <w:r w:rsidRPr="00456662">
        <w:rPr>
          <w:rFonts w:ascii="Arial" w:hAnsi="Arial" w:cs="Arial"/>
          <w:b/>
          <w:sz w:val="19"/>
          <w:szCs w:val="19"/>
        </w:rPr>
        <w:t> </w:t>
      </w:r>
    </w:p>
    <w:p w14:paraId="0FA9A865" w14:textId="77777777" w:rsidR="00767211" w:rsidRPr="002D6FFE" w:rsidRDefault="00767211" w:rsidP="00767211">
      <w:pPr>
        <w:jc w:val="center"/>
        <w:rPr>
          <w:rFonts w:ascii="Arial" w:hAnsi="Arial" w:cs="Arial"/>
          <w:sz w:val="19"/>
          <w:szCs w:val="19"/>
        </w:rPr>
      </w:pPr>
    </w:p>
    <w:p w14:paraId="2C9164C2" w14:textId="57C1D4E9" w:rsidR="00447359" w:rsidRPr="002D6FFE" w:rsidRDefault="00447359" w:rsidP="00447359">
      <w:pPr>
        <w:jc w:val="center"/>
        <w:rPr>
          <w:rFonts w:ascii="Arial" w:hAnsi="Arial" w:cs="Arial"/>
          <w:b/>
          <w:sz w:val="19"/>
          <w:szCs w:val="19"/>
        </w:rPr>
      </w:pPr>
      <w:r w:rsidRPr="002D6FFE">
        <w:rPr>
          <w:rFonts w:ascii="Arial" w:hAnsi="Arial" w:cs="Arial"/>
          <w:b/>
          <w:sz w:val="19"/>
          <w:szCs w:val="19"/>
        </w:rPr>
        <w:t>I.</w:t>
      </w:r>
    </w:p>
    <w:p w14:paraId="0DA3FCDC" w14:textId="07416344" w:rsidR="00447359" w:rsidRPr="002D6FFE" w:rsidRDefault="00AC34F2" w:rsidP="0044735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Utvrđuje se da je </w:t>
      </w:r>
      <w:r w:rsidR="00447359" w:rsidRPr="002D6FFE">
        <w:rPr>
          <w:rFonts w:ascii="Arial" w:hAnsi="Arial" w:cs="Arial"/>
          <w:sz w:val="19"/>
          <w:szCs w:val="19"/>
        </w:rPr>
        <w:t xml:space="preserve">Naručitelj dana </w:t>
      </w:r>
      <w:r w:rsidR="00B13DBF" w:rsidRPr="002D6FFE">
        <w:rPr>
          <w:rFonts w:ascii="Arial" w:hAnsi="Arial" w:cs="Arial"/>
          <w:sz w:val="19"/>
          <w:szCs w:val="19"/>
        </w:rPr>
        <w:t>5</w:t>
      </w:r>
      <w:r w:rsidR="007550D7" w:rsidRPr="002D6FFE">
        <w:rPr>
          <w:rFonts w:ascii="Arial" w:hAnsi="Arial" w:cs="Arial"/>
          <w:sz w:val="19"/>
          <w:szCs w:val="19"/>
        </w:rPr>
        <w:t xml:space="preserve">. </w:t>
      </w:r>
      <w:r w:rsidR="00B13DBF" w:rsidRPr="002D6FFE">
        <w:rPr>
          <w:rFonts w:ascii="Arial" w:hAnsi="Arial" w:cs="Arial"/>
          <w:sz w:val="19"/>
          <w:szCs w:val="19"/>
        </w:rPr>
        <w:t>svibnja</w:t>
      </w:r>
      <w:r w:rsidR="007550D7" w:rsidRPr="002D6FFE">
        <w:rPr>
          <w:rFonts w:ascii="Arial" w:hAnsi="Arial" w:cs="Arial"/>
          <w:sz w:val="19"/>
          <w:szCs w:val="19"/>
        </w:rPr>
        <w:t xml:space="preserve"> 2026.</w:t>
      </w:r>
      <w:r w:rsidR="00447359" w:rsidRPr="002D6FFE">
        <w:rPr>
          <w:rFonts w:ascii="Arial" w:hAnsi="Arial" w:cs="Arial"/>
          <w:sz w:val="19"/>
          <w:szCs w:val="19"/>
        </w:rPr>
        <w:t xml:space="preserve"> pokrenuo postupak jednostavne nabave na način da je upućen Poziv na dostavu ponude </w:t>
      </w:r>
      <w:r>
        <w:rPr>
          <w:rFonts w:ascii="Arial" w:hAnsi="Arial" w:cs="Arial"/>
          <w:sz w:val="19"/>
          <w:szCs w:val="19"/>
        </w:rPr>
        <w:t>sukladno</w:t>
      </w:r>
      <w:r w:rsidR="00447359" w:rsidRPr="002D6FFE">
        <w:rPr>
          <w:rFonts w:ascii="Arial" w:hAnsi="Arial" w:cs="Arial"/>
          <w:sz w:val="19"/>
          <w:szCs w:val="19"/>
        </w:rPr>
        <w:t xml:space="preserve"> Pravilnik</w:t>
      </w:r>
      <w:r>
        <w:rPr>
          <w:rFonts w:ascii="Arial" w:hAnsi="Arial" w:cs="Arial"/>
          <w:sz w:val="19"/>
          <w:szCs w:val="19"/>
        </w:rPr>
        <w:t>u</w:t>
      </w:r>
      <w:r w:rsidR="00447359" w:rsidRPr="002D6FFE">
        <w:rPr>
          <w:rFonts w:ascii="Arial" w:hAnsi="Arial" w:cs="Arial"/>
          <w:sz w:val="19"/>
          <w:szCs w:val="19"/>
        </w:rPr>
        <w:t xml:space="preserve"> o provedbi postupaka jednostavne nabave </w:t>
      </w:r>
      <w:r>
        <w:rPr>
          <w:rFonts w:ascii="Arial" w:hAnsi="Arial" w:cs="Arial"/>
          <w:sz w:val="19"/>
          <w:szCs w:val="19"/>
        </w:rPr>
        <w:t>N</w:t>
      </w:r>
      <w:r w:rsidR="00447359" w:rsidRPr="002D6FFE">
        <w:rPr>
          <w:rFonts w:ascii="Arial" w:hAnsi="Arial" w:cs="Arial"/>
          <w:sz w:val="19"/>
          <w:szCs w:val="19"/>
        </w:rPr>
        <w:t>aručitelja, KLASA: 025-03</w:t>
      </w:r>
      <w:r w:rsidR="00B3737B" w:rsidRPr="002D6FFE">
        <w:rPr>
          <w:rFonts w:ascii="Arial" w:hAnsi="Arial" w:cs="Arial"/>
          <w:sz w:val="19"/>
          <w:szCs w:val="19"/>
        </w:rPr>
        <w:t>/25-</w:t>
      </w:r>
      <w:r w:rsidR="00447359" w:rsidRPr="002D6FFE">
        <w:rPr>
          <w:rFonts w:ascii="Arial" w:hAnsi="Arial" w:cs="Arial"/>
          <w:sz w:val="19"/>
          <w:szCs w:val="19"/>
        </w:rPr>
        <w:t>01/01, URBROJ: 2163-58-25-1, od 25. ožujka 2025.</w:t>
      </w:r>
      <w:r w:rsidR="00767211" w:rsidRPr="002D6FFE">
        <w:rPr>
          <w:rFonts w:ascii="Arial" w:hAnsi="Arial" w:cs="Arial"/>
          <w:sz w:val="19"/>
          <w:szCs w:val="19"/>
        </w:rPr>
        <w:t>,</w:t>
      </w:r>
      <w:r w:rsidR="00447359" w:rsidRPr="002D6FFE">
        <w:rPr>
          <w:rFonts w:ascii="Arial" w:hAnsi="Arial" w:cs="Arial"/>
          <w:sz w:val="19"/>
          <w:szCs w:val="19"/>
        </w:rPr>
        <w:t xml:space="preserve"> a s obzirom na procijenjenu vrijednost</w:t>
      </w:r>
      <w:r>
        <w:rPr>
          <w:rFonts w:ascii="Arial" w:hAnsi="Arial" w:cs="Arial"/>
          <w:sz w:val="19"/>
          <w:szCs w:val="19"/>
        </w:rPr>
        <w:t xml:space="preserve"> nabave</w:t>
      </w:r>
      <w:r w:rsidR="00447359" w:rsidRPr="002D6FFE">
        <w:rPr>
          <w:rFonts w:ascii="Arial" w:hAnsi="Arial" w:cs="Arial"/>
          <w:sz w:val="19"/>
          <w:szCs w:val="19"/>
        </w:rPr>
        <w:t xml:space="preserve">, </w:t>
      </w:r>
      <w:r w:rsidR="00B13DBF" w:rsidRPr="002D6FFE">
        <w:rPr>
          <w:rFonts w:ascii="Arial" w:hAnsi="Arial" w:cs="Arial"/>
          <w:sz w:val="19"/>
          <w:szCs w:val="19"/>
        </w:rPr>
        <w:t>primijenjen</w:t>
      </w:r>
      <w:r>
        <w:rPr>
          <w:rFonts w:ascii="Arial" w:hAnsi="Arial" w:cs="Arial"/>
          <w:sz w:val="19"/>
          <w:szCs w:val="19"/>
        </w:rPr>
        <w:t>a</w:t>
      </w:r>
      <w:r w:rsidR="00B13DBF" w:rsidRPr="002D6FFE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je odredba</w:t>
      </w:r>
      <w:r w:rsidR="00B13DBF" w:rsidRPr="002D6FFE">
        <w:rPr>
          <w:rFonts w:ascii="Arial" w:hAnsi="Arial" w:cs="Arial"/>
          <w:sz w:val="19"/>
          <w:szCs w:val="19"/>
        </w:rPr>
        <w:t xml:space="preserve"> članka 4. </w:t>
      </w:r>
      <w:r w:rsidR="004B333A">
        <w:rPr>
          <w:rFonts w:ascii="Arial" w:hAnsi="Arial" w:cs="Arial"/>
          <w:sz w:val="19"/>
          <w:szCs w:val="19"/>
        </w:rPr>
        <w:t xml:space="preserve">stavka 1. </w:t>
      </w:r>
      <w:r w:rsidR="00B13DBF" w:rsidRPr="002D6FFE">
        <w:rPr>
          <w:rFonts w:ascii="Arial" w:hAnsi="Arial" w:cs="Arial"/>
          <w:sz w:val="19"/>
          <w:szCs w:val="19"/>
        </w:rPr>
        <w:t xml:space="preserve">alineja druga za jednostavnu nabavu procijenjene vrijednosti jednake ili veće od 13.272,28 eura (bez PDV-a), a manje od 26.540,00 eura (bez PDV-a) za nabavu roba, usluga i provedbu projektnih natječaja, odnosno manje od 66.360,00 eura (bez PDV-a) za nabavu radova odnosno primijeniti će </w:t>
      </w:r>
      <w:r w:rsidR="004B333A">
        <w:rPr>
          <w:rFonts w:ascii="Arial" w:hAnsi="Arial" w:cs="Arial"/>
          <w:sz w:val="19"/>
          <w:szCs w:val="19"/>
        </w:rPr>
        <w:t>se odredbe</w:t>
      </w:r>
      <w:r w:rsidR="00B13DBF" w:rsidRPr="002D6FFE">
        <w:rPr>
          <w:rFonts w:ascii="Arial" w:hAnsi="Arial" w:cs="Arial"/>
          <w:sz w:val="19"/>
          <w:szCs w:val="19"/>
        </w:rPr>
        <w:t xml:space="preserve"> za drugu razinu jednostavne nabave, osiguravajući pritom primjenu BID A THREE pravila PROGRAMME IMPLEMENTATION MANUAL (VERSION 4.0 – APRIL 202</w:t>
      </w:r>
      <w:r w:rsidR="00456662">
        <w:rPr>
          <w:rFonts w:ascii="Arial" w:hAnsi="Arial" w:cs="Arial"/>
          <w:sz w:val="19"/>
          <w:szCs w:val="19"/>
        </w:rPr>
        <w:t>5</w:t>
      </w:r>
      <w:r w:rsidR="00B13DBF" w:rsidRPr="002D6FFE">
        <w:rPr>
          <w:rFonts w:ascii="Arial" w:hAnsi="Arial" w:cs="Arial"/>
          <w:sz w:val="19"/>
          <w:szCs w:val="19"/>
        </w:rPr>
        <w:t>) u okviru INTERREG ITALY-CROATIA, PROGRAMME 2021-2027</w:t>
      </w:r>
      <w:r w:rsidR="00447359" w:rsidRPr="002D6FFE">
        <w:rPr>
          <w:rFonts w:ascii="Arial" w:hAnsi="Arial" w:cs="Arial"/>
          <w:sz w:val="19"/>
          <w:szCs w:val="19"/>
        </w:rPr>
        <w:t>.</w:t>
      </w:r>
    </w:p>
    <w:p w14:paraId="715A9036" w14:textId="77777777" w:rsidR="00447359" w:rsidRPr="002D6FFE" w:rsidRDefault="00447359" w:rsidP="00447359">
      <w:pPr>
        <w:jc w:val="both"/>
        <w:rPr>
          <w:rFonts w:ascii="Arial" w:hAnsi="Arial" w:cs="Arial"/>
          <w:sz w:val="19"/>
          <w:szCs w:val="19"/>
        </w:rPr>
      </w:pPr>
    </w:p>
    <w:p w14:paraId="64E0F8E4" w14:textId="32C3EF33" w:rsidR="00447359" w:rsidRPr="002D6FFE" w:rsidRDefault="00447359" w:rsidP="00447359">
      <w:pPr>
        <w:jc w:val="center"/>
        <w:rPr>
          <w:rFonts w:ascii="Arial" w:hAnsi="Arial" w:cs="Arial"/>
          <w:b/>
          <w:sz w:val="19"/>
          <w:szCs w:val="19"/>
        </w:rPr>
      </w:pPr>
      <w:r w:rsidRPr="002D6FFE">
        <w:rPr>
          <w:rFonts w:ascii="Arial" w:hAnsi="Arial" w:cs="Arial"/>
          <w:b/>
          <w:sz w:val="19"/>
          <w:szCs w:val="19"/>
        </w:rPr>
        <w:t>II.</w:t>
      </w:r>
    </w:p>
    <w:p w14:paraId="21BC4C33" w14:textId="6389776B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Evidencijski broj nabave je </w:t>
      </w:r>
      <w:r w:rsidR="00B13DBF" w:rsidRPr="002D6FFE">
        <w:rPr>
          <w:rFonts w:ascii="Arial" w:hAnsi="Arial" w:cs="Arial"/>
          <w:sz w:val="19"/>
          <w:szCs w:val="19"/>
        </w:rPr>
        <w:t>1</w:t>
      </w:r>
      <w:r w:rsidRPr="002D6FFE">
        <w:rPr>
          <w:rFonts w:ascii="Arial" w:hAnsi="Arial" w:cs="Arial"/>
          <w:sz w:val="19"/>
          <w:szCs w:val="19"/>
        </w:rPr>
        <w:t>.</w:t>
      </w:r>
    </w:p>
    <w:p w14:paraId="374B827C" w14:textId="63DDEAFB" w:rsidR="00447359" w:rsidRPr="002D6FFE" w:rsidRDefault="007550D7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CPV: </w:t>
      </w:r>
      <w:r w:rsidR="00B13DBF" w:rsidRPr="002D6FFE">
        <w:rPr>
          <w:rFonts w:ascii="Arial" w:hAnsi="Arial" w:cs="Arial"/>
          <w:sz w:val="19"/>
          <w:szCs w:val="19"/>
        </w:rPr>
        <w:t>45421000 – stolarski radovi</w:t>
      </w:r>
      <w:r w:rsidR="00447359" w:rsidRPr="002D6FFE">
        <w:rPr>
          <w:rFonts w:ascii="Arial" w:hAnsi="Arial" w:cs="Arial"/>
          <w:sz w:val="19"/>
          <w:szCs w:val="19"/>
        </w:rPr>
        <w:t>.</w:t>
      </w:r>
    </w:p>
    <w:p w14:paraId="605369B8" w14:textId="06490CC7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>Predmet nabave nije podijeljen u grupe.</w:t>
      </w:r>
    </w:p>
    <w:p w14:paraId="1DEF4ECF" w14:textId="77E0A63F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Procijenjena vrijednost nabave iznosi </w:t>
      </w:r>
      <w:r w:rsidR="00B13DBF" w:rsidRPr="002D6FFE">
        <w:rPr>
          <w:rFonts w:ascii="Arial" w:hAnsi="Arial" w:cs="Arial"/>
          <w:sz w:val="19"/>
          <w:szCs w:val="19"/>
        </w:rPr>
        <w:t>47.000</w:t>
      </w:r>
      <w:r w:rsidR="007550D7" w:rsidRPr="002D6FFE">
        <w:rPr>
          <w:rFonts w:ascii="Arial" w:hAnsi="Arial" w:cs="Arial"/>
          <w:sz w:val="19"/>
          <w:szCs w:val="19"/>
        </w:rPr>
        <w:t xml:space="preserve">,00 </w:t>
      </w:r>
      <w:r w:rsidRPr="002D6FFE">
        <w:rPr>
          <w:rFonts w:ascii="Arial" w:hAnsi="Arial" w:cs="Arial"/>
          <w:sz w:val="19"/>
          <w:szCs w:val="19"/>
        </w:rPr>
        <w:t>eura te je predviđena Planom nabave i objavljena u Elektroničkom oglasniku javne nabave Republike Hrvatske.</w:t>
      </w:r>
    </w:p>
    <w:p w14:paraId="5FCD337B" w14:textId="77777777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</w:p>
    <w:p w14:paraId="2CEA4B39" w14:textId="3D45406C" w:rsidR="00447359" w:rsidRPr="002D6FFE" w:rsidRDefault="00447359" w:rsidP="00447359">
      <w:pPr>
        <w:jc w:val="center"/>
        <w:rPr>
          <w:rFonts w:ascii="Arial" w:hAnsi="Arial" w:cs="Arial"/>
          <w:b/>
          <w:sz w:val="19"/>
          <w:szCs w:val="19"/>
        </w:rPr>
      </w:pPr>
      <w:r w:rsidRPr="002D6FFE">
        <w:rPr>
          <w:rFonts w:ascii="Arial" w:hAnsi="Arial" w:cs="Arial"/>
          <w:b/>
          <w:sz w:val="19"/>
          <w:szCs w:val="19"/>
        </w:rPr>
        <w:t>III.</w:t>
      </w:r>
    </w:p>
    <w:p w14:paraId="2E86C894" w14:textId="77777777" w:rsidR="00B13DBF" w:rsidRPr="002D6FFE" w:rsidRDefault="00B13DBF" w:rsidP="00B13DBF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>U roku određenom za dostavu ponude zaprimljena je jedna ponuda, u okviru procijenjene vrijednosti. Nakon provedenog postupka pregleda i ocjene, utvrđeno je da je navedena ponuda valjana, te je stoga rangirana sukladno kriteriju za odabir.</w:t>
      </w:r>
    </w:p>
    <w:p w14:paraId="24C55091" w14:textId="7573D116" w:rsidR="00447359" w:rsidRPr="002D6FFE" w:rsidRDefault="00B13DBF" w:rsidP="00B13DBF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Kriterij </w:t>
      </w:r>
      <w:r w:rsidR="004B333A">
        <w:rPr>
          <w:rFonts w:ascii="Arial" w:hAnsi="Arial" w:cs="Arial"/>
          <w:sz w:val="19"/>
          <w:szCs w:val="19"/>
        </w:rPr>
        <w:t xml:space="preserve">za </w:t>
      </w:r>
      <w:r w:rsidRPr="002D6FFE">
        <w:rPr>
          <w:rFonts w:ascii="Arial" w:hAnsi="Arial" w:cs="Arial"/>
          <w:sz w:val="19"/>
          <w:szCs w:val="19"/>
        </w:rPr>
        <w:t xml:space="preserve">odabir je najniža cijena. Ponuda s najnižom cijenom, koja je istovremeno valjana, pravilna, prihvatljiva i prikladna je ponuda </w:t>
      </w:r>
      <w:r w:rsidR="00593C0D">
        <w:rPr>
          <w:rFonts w:ascii="Arial" w:hAnsi="Arial" w:cs="Arial"/>
          <w:sz w:val="19"/>
          <w:szCs w:val="19"/>
        </w:rPr>
        <w:t xml:space="preserve">ponuditelja </w:t>
      </w:r>
      <w:r w:rsidR="00593C0D" w:rsidRPr="00593C0D">
        <w:rPr>
          <w:rFonts w:ascii="Arial" w:hAnsi="Arial" w:cs="Arial"/>
          <w:sz w:val="19"/>
          <w:szCs w:val="19"/>
        </w:rPr>
        <w:t>MANES PARTS d.o.o., Trošti 64C, 52000, Heki, OIB 15111555488</w:t>
      </w:r>
      <w:r w:rsidR="00593C0D">
        <w:rPr>
          <w:rFonts w:ascii="Arial" w:hAnsi="Arial" w:cs="Arial"/>
          <w:sz w:val="19"/>
          <w:szCs w:val="19"/>
        </w:rPr>
        <w:t>,</w:t>
      </w:r>
      <w:r w:rsidRPr="002D6FFE">
        <w:rPr>
          <w:rFonts w:ascii="Arial" w:hAnsi="Arial" w:cs="Arial"/>
          <w:sz w:val="19"/>
          <w:szCs w:val="19"/>
        </w:rPr>
        <w:t xml:space="preserve"> iz razloga jer je podnio valjanu, pravilnu, prihvatljivu i prikladnu ponudu koja je prema kriteriju za odabir ponude najpovoljnija ponuda u iznosu od 46.999,89 eura bez PDV-a odnosno 58.749,86 eura s PDV-om, te će naručitelj osigurati dostatna sredstva za izvršenje ugovornih obveza.</w:t>
      </w:r>
    </w:p>
    <w:p w14:paraId="63027F06" w14:textId="77777777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</w:p>
    <w:p w14:paraId="107FBD1D" w14:textId="3CAA8528" w:rsidR="00447359" w:rsidRPr="002D6FFE" w:rsidRDefault="00447359" w:rsidP="00447359">
      <w:pPr>
        <w:jc w:val="center"/>
        <w:rPr>
          <w:rFonts w:ascii="Arial" w:hAnsi="Arial" w:cs="Arial"/>
          <w:b/>
          <w:sz w:val="19"/>
          <w:szCs w:val="19"/>
        </w:rPr>
      </w:pPr>
      <w:r w:rsidRPr="002D6FFE">
        <w:rPr>
          <w:rFonts w:ascii="Arial" w:hAnsi="Arial" w:cs="Arial"/>
          <w:b/>
          <w:sz w:val="19"/>
          <w:szCs w:val="19"/>
        </w:rPr>
        <w:t>IV.</w:t>
      </w:r>
    </w:p>
    <w:p w14:paraId="769126A8" w14:textId="77777777" w:rsidR="00C94A28" w:rsidRDefault="00447359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Ova Odluka stupa na snagu </w:t>
      </w:r>
      <w:r w:rsidR="00B13DBF" w:rsidRPr="002D6FFE">
        <w:rPr>
          <w:rFonts w:ascii="Arial" w:hAnsi="Arial" w:cs="Arial"/>
          <w:sz w:val="19"/>
          <w:szCs w:val="19"/>
        </w:rPr>
        <w:t xml:space="preserve">po </w:t>
      </w:r>
      <w:r w:rsidR="00B13DBF" w:rsidRPr="004B333A">
        <w:rPr>
          <w:rFonts w:ascii="Arial" w:hAnsi="Arial" w:cs="Arial"/>
          <w:sz w:val="19"/>
          <w:szCs w:val="19"/>
        </w:rPr>
        <w:t>dobivanju suglasnosti župana Istarske županije</w:t>
      </w:r>
      <w:r w:rsidR="00C94A28">
        <w:rPr>
          <w:rFonts w:ascii="Arial" w:hAnsi="Arial" w:cs="Arial"/>
          <w:sz w:val="19"/>
          <w:szCs w:val="19"/>
        </w:rPr>
        <w:t>-</w:t>
      </w:r>
      <w:proofErr w:type="spellStart"/>
      <w:r w:rsidR="00C94A28">
        <w:rPr>
          <w:rFonts w:ascii="Arial" w:hAnsi="Arial" w:cs="Arial"/>
          <w:sz w:val="19"/>
          <w:szCs w:val="19"/>
        </w:rPr>
        <w:t>Regione</w:t>
      </w:r>
      <w:proofErr w:type="spellEnd"/>
      <w:r w:rsidR="00C94A28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C94A28">
        <w:rPr>
          <w:rFonts w:ascii="Arial" w:hAnsi="Arial" w:cs="Arial"/>
          <w:sz w:val="19"/>
          <w:szCs w:val="19"/>
        </w:rPr>
        <w:t>Istriana</w:t>
      </w:r>
      <w:proofErr w:type="spellEnd"/>
      <w:r w:rsidR="00C94A28">
        <w:rPr>
          <w:rFonts w:ascii="Arial" w:hAnsi="Arial" w:cs="Arial"/>
          <w:sz w:val="19"/>
          <w:szCs w:val="19"/>
        </w:rPr>
        <w:t>, a</w:t>
      </w:r>
      <w:r w:rsidR="00B13DBF" w:rsidRPr="004B333A">
        <w:rPr>
          <w:rFonts w:ascii="Arial" w:hAnsi="Arial" w:cs="Arial"/>
          <w:sz w:val="19"/>
          <w:szCs w:val="19"/>
        </w:rPr>
        <w:t xml:space="preserve"> sukladno odredb</w:t>
      </w:r>
      <w:r w:rsidR="00C94A28">
        <w:rPr>
          <w:rFonts w:ascii="Arial" w:hAnsi="Arial" w:cs="Arial"/>
          <w:sz w:val="19"/>
          <w:szCs w:val="19"/>
        </w:rPr>
        <w:t>i</w:t>
      </w:r>
      <w:r w:rsidR="00B13DBF" w:rsidRPr="004B333A">
        <w:rPr>
          <w:rFonts w:ascii="Arial" w:hAnsi="Arial" w:cs="Arial"/>
          <w:sz w:val="19"/>
          <w:szCs w:val="19"/>
        </w:rPr>
        <w:t xml:space="preserve"> članka 19. stavka 6. Pravilnika</w:t>
      </w:r>
      <w:r w:rsidR="00C94A28">
        <w:rPr>
          <w:rFonts w:ascii="Arial" w:hAnsi="Arial" w:cs="Arial"/>
          <w:sz w:val="19"/>
          <w:szCs w:val="19"/>
        </w:rPr>
        <w:t>.</w:t>
      </w:r>
    </w:p>
    <w:p w14:paraId="479C5FE6" w14:textId="56CFEAF9" w:rsidR="00447359" w:rsidRPr="002D6FFE" w:rsidRDefault="00C94A28" w:rsidP="00AB200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</w:t>
      </w:r>
      <w:r w:rsidR="00447359" w:rsidRPr="002D6FFE">
        <w:rPr>
          <w:rFonts w:ascii="Arial" w:hAnsi="Arial" w:cs="Arial"/>
          <w:sz w:val="19"/>
          <w:szCs w:val="19"/>
        </w:rPr>
        <w:t xml:space="preserve">onuditeljima se </w:t>
      </w:r>
      <w:r w:rsidR="004B333A">
        <w:rPr>
          <w:rFonts w:ascii="Arial" w:hAnsi="Arial" w:cs="Arial"/>
          <w:sz w:val="19"/>
          <w:szCs w:val="19"/>
        </w:rPr>
        <w:t xml:space="preserve">Odluka </w:t>
      </w:r>
      <w:r w:rsidR="00447359" w:rsidRPr="002D6FFE">
        <w:rPr>
          <w:rFonts w:ascii="Arial" w:hAnsi="Arial" w:cs="Arial"/>
          <w:sz w:val="19"/>
          <w:szCs w:val="19"/>
        </w:rPr>
        <w:t xml:space="preserve">dostavlja na e-mail adrese s kojih su dostavili ponudu u roku za dostavu ponuda, </w:t>
      </w:r>
      <w:r w:rsidR="004B333A">
        <w:rPr>
          <w:rFonts w:ascii="Arial" w:hAnsi="Arial" w:cs="Arial"/>
          <w:sz w:val="19"/>
          <w:szCs w:val="19"/>
        </w:rPr>
        <w:t xml:space="preserve">zajedno </w:t>
      </w:r>
      <w:r w:rsidR="00447359" w:rsidRPr="002D6FFE">
        <w:rPr>
          <w:rFonts w:ascii="Arial" w:hAnsi="Arial" w:cs="Arial"/>
          <w:sz w:val="19"/>
          <w:szCs w:val="19"/>
        </w:rPr>
        <w:t xml:space="preserve"> s</w:t>
      </w:r>
      <w:r w:rsidR="004B333A">
        <w:rPr>
          <w:rFonts w:ascii="Arial" w:hAnsi="Arial" w:cs="Arial"/>
          <w:sz w:val="19"/>
          <w:szCs w:val="19"/>
        </w:rPr>
        <w:t>a</w:t>
      </w:r>
      <w:r w:rsidR="00447359" w:rsidRPr="002D6FFE">
        <w:rPr>
          <w:rFonts w:ascii="Arial" w:hAnsi="Arial" w:cs="Arial"/>
          <w:sz w:val="19"/>
          <w:szCs w:val="19"/>
        </w:rPr>
        <w:t xml:space="preserve"> Zapisnikom o pregledu i ocjeni u postupku jednostavne nabave s prilozima.</w:t>
      </w:r>
    </w:p>
    <w:p w14:paraId="526144AA" w14:textId="77777777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</w:p>
    <w:p w14:paraId="0E64368E" w14:textId="16FEAC6A" w:rsidR="00447359" w:rsidRPr="002D6FFE" w:rsidRDefault="00447359" w:rsidP="00447359">
      <w:pPr>
        <w:jc w:val="center"/>
        <w:rPr>
          <w:rFonts w:ascii="Arial" w:hAnsi="Arial" w:cs="Arial"/>
          <w:b/>
          <w:sz w:val="19"/>
          <w:szCs w:val="19"/>
        </w:rPr>
      </w:pPr>
      <w:r w:rsidRPr="002D6FFE">
        <w:rPr>
          <w:rFonts w:ascii="Arial" w:hAnsi="Arial" w:cs="Arial"/>
          <w:b/>
          <w:sz w:val="19"/>
          <w:szCs w:val="19"/>
        </w:rPr>
        <w:t>V.</w:t>
      </w:r>
    </w:p>
    <w:p w14:paraId="4CB9FAB4" w14:textId="0D1F7B7A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>Po sklapanju ugovora, zadužuje se stručno povjerenstvo za provedbu postupka jednostavne nabave unijeti odgovarajuće podatke u Registar ugovora u Elektronički oglasnik javne nabave Republike Hrvatske.</w:t>
      </w:r>
    </w:p>
    <w:p w14:paraId="0BD0BD3B" w14:textId="61F845F7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</w:p>
    <w:p w14:paraId="0CA10427" w14:textId="24D31C09" w:rsidR="00447359" w:rsidRPr="002D6FFE" w:rsidRDefault="00447359" w:rsidP="00AB2000">
      <w:pPr>
        <w:jc w:val="both"/>
        <w:rPr>
          <w:rFonts w:ascii="Arial" w:hAnsi="Arial" w:cs="Arial"/>
          <w:sz w:val="19"/>
          <w:szCs w:val="19"/>
        </w:rPr>
      </w:pPr>
    </w:p>
    <w:p w14:paraId="657030CF" w14:textId="77777777" w:rsidR="005B476F" w:rsidRPr="003D5858" w:rsidRDefault="005B476F" w:rsidP="005B476F">
      <w:pPr>
        <w:jc w:val="both"/>
        <w:rPr>
          <w:rFonts w:ascii="Arial" w:hAnsi="Arial" w:cs="Arial"/>
          <w:sz w:val="20"/>
          <w:szCs w:val="20"/>
        </w:rPr>
      </w:pPr>
    </w:p>
    <w:p w14:paraId="1C0D5556" w14:textId="77777777" w:rsidR="005B476F" w:rsidRPr="003D5858" w:rsidRDefault="005B476F" w:rsidP="005B476F">
      <w:pPr>
        <w:jc w:val="both"/>
        <w:rPr>
          <w:rFonts w:ascii="Arial" w:hAnsi="Arial" w:cs="Arial"/>
          <w:sz w:val="20"/>
          <w:szCs w:val="20"/>
        </w:rPr>
      </w:pPr>
      <w:r w:rsidRPr="003D5858">
        <w:rPr>
          <w:rFonts w:ascii="Arial" w:hAnsi="Arial" w:cs="Arial"/>
          <w:sz w:val="20"/>
          <w:szCs w:val="20"/>
        </w:rPr>
        <w:t>KLASA</w:t>
      </w:r>
      <w:r w:rsidRPr="003D42BC">
        <w:rPr>
          <w:rFonts w:ascii="Arial" w:hAnsi="Arial" w:cs="Arial"/>
          <w:sz w:val="20"/>
          <w:szCs w:val="20"/>
        </w:rPr>
        <w:t>: 406-01/26-01/01</w:t>
      </w:r>
    </w:p>
    <w:p w14:paraId="468F7971" w14:textId="77777777" w:rsidR="005B476F" w:rsidRPr="003D5858" w:rsidRDefault="005B476F" w:rsidP="005B476F">
      <w:pPr>
        <w:jc w:val="both"/>
        <w:rPr>
          <w:rFonts w:ascii="Arial" w:hAnsi="Arial" w:cs="Arial"/>
          <w:sz w:val="20"/>
          <w:szCs w:val="20"/>
        </w:rPr>
      </w:pPr>
      <w:r w:rsidRPr="003D5858">
        <w:rPr>
          <w:rFonts w:ascii="Arial" w:hAnsi="Arial" w:cs="Arial"/>
          <w:sz w:val="20"/>
          <w:szCs w:val="20"/>
        </w:rPr>
        <w:t xml:space="preserve">URBROJ: </w:t>
      </w:r>
      <w:r>
        <w:rPr>
          <w:rFonts w:ascii="Arial" w:hAnsi="Arial" w:cs="Arial"/>
          <w:sz w:val="20"/>
          <w:szCs w:val="20"/>
        </w:rPr>
        <w:t>2163-58-26-14</w:t>
      </w:r>
    </w:p>
    <w:p w14:paraId="634D3ABC" w14:textId="1AB09DC8" w:rsidR="00447359" w:rsidRPr="002D6FFE" w:rsidRDefault="00447359" w:rsidP="00D45881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 xml:space="preserve">U Puli, </w:t>
      </w:r>
      <w:r w:rsidR="00FF6868">
        <w:rPr>
          <w:rFonts w:ascii="Arial" w:hAnsi="Arial" w:cs="Arial"/>
          <w:sz w:val="19"/>
          <w:szCs w:val="19"/>
        </w:rPr>
        <w:t>13</w:t>
      </w:r>
      <w:r w:rsidR="00B13DBF" w:rsidRPr="002D6FFE">
        <w:rPr>
          <w:rFonts w:ascii="Arial" w:hAnsi="Arial" w:cs="Arial"/>
          <w:sz w:val="19"/>
          <w:szCs w:val="19"/>
        </w:rPr>
        <w:t>. svibnja</w:t>
      </w:r>
      <w:r w:rsidR="004C0B96" w:rsidRPr="002D6FFE">
        <w:rPr>
          <w:rFonts w:ascii="Arial" w:hAnsi="Arial" w:cs="Arial"/>
          <w:sz w:val="19"/>
          <w:szCs w:val="19"/>
        </w:rPr>
        <w:t xml:space="preserve"> 2026</w:t>
      </w:r>
      <w:r w:rsidR="00AB6C15" w:rsidRPr="002D6FFE">
        <w:rPr>
          <w:rFonts w:ascii="Arial" w:hAnsi="Arial" w:cs="Arial"/>
          <w:sz w:val="19"/>
          <w:szCs w:val="19"/>
        </w:rPr>
        <w:t>.</w:t>
      </w:r>
    </w:p>
    <w:tbl>
      <w:tblPr>
        <w:tblStyle w:val="Reetkatablice"/>
        <w:tblW w:w="0" w:type="auto"/>
        <w:tblInd w:w="7479" w:type="dxa"/>
        <w:tblLook w:val="04A0" w:firstRow="1" w:lastRow="0" w:firstColumn="1" w:lastColumn="0" w:noHBand="0" w:noVBand="1"/>
      </w:tblPr>
      <w:tblGrid>
        <w:gridCol w:w="2835"/>
      </w:tblGrid>
      <w:tr w:rsidR="00447359" w:rsidRPr="002D6FFE" w14:paraId="1E8062E2" w14:textId="77777777" w:rsidTr="0044735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ACE6872" w14:textId="4FAF65FD" w:rsidR="00324DAB" w:rsidRPr="002D6FFE" w:rsidRDefault="00447359" w:rsidP="00D4588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D6FFE">
              <w:rPr>
                <w:rFonts w:ascii="Arial" w:hAnsi="Arial" w:cs="Arial"/>
                <w:b/>
                <w:sz w:val="19"/>
                <w:szCs w:val="19"/>
              </w:rPr>
              <w:t>R</w:t>
            </w:r>
            <w:r w:rsidR="00D45881" w:rsidRPr="002D6FFE">
              <w:rPr>
                <w:rFonts w:ascii="Arial" w:hAnsi="Arial" w:cs="Arial"/>
                <w:b/>
                <w:sz w:val="19"/>
                <w:szCs w:val="19"/>
              </w:rPr>
              <w:t>AVNATELJICA</w:t>
            </w:r>
          </w:p>
          <w:p w14:paraId="71713162" w14:textId="40956BCF" w:rsidR="00447359" w:rsidRPr="002D6FFE" w:rsidRDefault="00447359" w:rsidP="0044735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D6FFE">
              <w:rPr>
                <w:rFonts w:ascii="Arial" w:hAnsi="Arial" w:cs="Arial"/>
                <w:sz w:val="19"/>
                <w:szCs w:val="19"/>
              </w:rPr>
              <w:t>Aleksandra Vinkerlić</w:t>
            </w:r>
          </w:p>
        </w:tc>
      </w:tr>
    </w:tbl>
    <w:p w14:paraId="4163907D" w14:textId="5EB5CE5E" w:rsidR="00447359" w:rsidRPr="002D6FFE" w:rsidRDefault="00C33256" w:rsidP="00AB200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58240" behindDoc="1" locked="0" layoutInCell="1" allowOverlap="1" wp14:anchorId="6B61A77A" wp14:editId="0EFF53E8">
            <wp:simplePos x="0" y="0"/>
            <wp:positionH relativeFrom="column">
              <wp:posOffset>3920836</wp:posOffset>
            </wp:positionH>
            <wp:positionV relativeFrom="paragraph">
              <wp:posOffset>60210</wp:posOffset>
            </wp:positionV>
            <wp:extent cx="2802642" cy="1197866"/>
            <wp:effectExtent l="0" t="0" r="0" b="2540"/>
            <wp:wrapTight wrapText="bothSides">
              <wp:wrapPolygon edited="0">
                <wp:start x="0" y="0"/>
                <wp:lineTo x="0" y="21302"/>
                <wp:lineTo x="21438" y="21302"/>
                <wp:lineTo x="21438" y="0"/>
                <wp:lineTo x="0" y="0"/>
              </wp:wrapPolygon>
            </wp:wrapTight>
            <wp:docPr id="121151090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10905" name="Slika 12115109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642" cy="1197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3A444" w14:textId="10D03600" w:rsidR="00447359" w:rsidRPr="002D6FFE" w:rsidRDefault="00447359" w:rsidP="004D5AC4">
      <w:pPr>
        <w:jc w:val="right"/>
        <w:rPr>
          <w:rFonts w:ascii="Arial" w:hAnsi="Arial" w:cs="Arial"/>
          <w:sz w:val="19"/>
          <w:szCs w:val="19"/>
        </w:rPr>
      </w:pPr>
    </w:p>
    <w:p w14:paraId="0AD0EF7E" w14:textId="37A56238" w:rsidR="00AB6C15" w:rsidRPr="002D6FFE" w:rsidRDefault="00D45881" w:rsidP="00AB2000">
      <w:p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>DOSTAVITI</w:t>
      </w:r>
    </w:p>
    <w:p w14:paraId="33FE597B" w14:textId="399485B9" w:rsidR="00AB6C15" w:rsidRPr="002D6FFE" w:rsidRDefault="00AB6C15" w:rsidP="00AB6C15">
      <w:pPr>
        <w:pStyle w:val="Odlomakpopisa"/>
        <w:numPr>
          <w:ilvl w:val="0"/>
          <w:numId w:val="36"/>
        </w:num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>Ponuditelju</w:t>
      </w:r>
      <w:r w:rsidR="00D45881" w:rsidRPr="002D6FFE">
        <w:rPr>
          <w:rFonts w:ascii="Arial" w:hAnsi="Arial" w:cs="Arial"/>
          <w:sz w:val="19"/>
          <w:szCs w:val="19"/>
        </w:rPr>
        <w:t>,</w:t>
      </w:r>
    </w:p>
    <w:p w14:paraId="7784A5B3" w14:textId="63F1F6A3" w:rsidR="00447359" w:rsidRPr="00D93C9A" w:rsidRDefault="00AB6C15" w:rsidP="00AB2000">
      <w:pPr>
        <w:pStyle w:val="Odlomakpopisa"/>
        <w:numPr>
          <w:ilvl w:val="0"/>
          <w:numId w:val="36"/>
        </w:numPr>
        <w:jc w:val="both"/>
        <w:rPr>
          <w:rFonts w:ascii="Arial" w:hAnsi="Arial" w:cs="Arial"/>
          <w:sz w:val="19"/>
          <w:szCs w:val="19"/>
        </w:rPr>
      </w:pPr>
      <w:r w:rsidRPr="002D6FFE">
        <w:rPr>
          <w:rFonts w:ascii="Arial" w:hAnsi="Arial" w:cs="Arial"/>
          <w:sz w:val="19"/>
          <w:szCs w:val="19"/>
        </w:rPr>
        <w:t>Pismohrana, ovdje</w:t>
      </w:r>
      <w:r w:rsidR="00D45881" w:rsidRPr="002D6FFE">
        <w:rPr>
          <w:rFonts w:ascii="Arial" w:hAnsi="Arial" w:cs="Arial"/>
          <w:sz w:val="19"/>
          <w:szCs w:val="19"/>
        </w:rPr>
        <w:t>.</w:t>
      </w:r>
    </w:p>
    <w:sectPr w:rsidR="00447359" w:rsidRPr="00D93C9A" w:rsidSect="00CD3438">
      <w:headerReference w:type="default" r:id="rId8"/>
      <w:footerReference w:type="default" r:id="rId9"/>
      <w:pgSz w:w="11906" w:h="16838"/>
      <w:pgMar w:top="1250" w:right="720" w:bottom="720" w:left="720" w:header="426" w:footer="251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F956" w14:textId="77777777" w:rsidR="002042AD" w:rsidRDefault="002042AD" w:rsidP="00F01210">
      <w:r>
        <w:separator/>
      </w:r>
    </w:p>
  </w:endnote>
  <w:endnote w:type="continuationSeparator" w:id="0">
    <w:p w14:paraId="6D40D389" w14:textId="77777777" w:rsidR="002042AD" w:rsidRDefault="002042AD" w:rsidP="00F0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9324" w14:textId="1778DAFA" w:rsidR="0021476A" w:rsidRDefault="0021476A" w:rsidP="00B162C6">
    <w:pPr>
      <w:pStyle w:val="Podnoje"/>
      <w:jc w:val="center"/>
      <w:rPr>
        <w:rFonts w:cs="Calibri"/>
        <w:color w:val="006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1644B" w14:textId="77777777" w:rsidR="002042AD" w:rsidRDefault="002042AD" w:rsidP="00F01210">
      <w:r>
        <w:separator/>
      </w:r>
    </w:p>
  </w:footnote>
  <w:footnote w:type="continuationSeparator" w:id="0">
    <w:p w14:paraId="7825D74D" w14:textId="77777777" w:rsidR="002042AD" w:rsidRDefault="002042AD" w:rsidP="00F0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6BBC" w14:textId="0D19785B" w:rsidR="0021476A" w:rsidRDefault="00C45AA2" w:rsidP="00C45AA2">
    <w:pPr>
      <w:pStyle w:val="Zaglavlje"/>
      <w:rPr>
        <w:sz w:val="20"/>
        <w:szCs w:val="2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EEEB7A" wp14:editId="42355E49">
              <wp:simplePos x="0" y="0"/>
              <wp:positionH relativeFrom="column">
                <wp:posOffset>0</wp:posOffset>
              </wp:positionH>
              <wp:positionV relativeFrom="paragraph">
                <wp:posOffset>-85725</wp:posOffset>
              </wp:positionV>
              <wp:extent cx="6609600" cy="676800"/>
              <wp:effectExtent l="0" t="0" r="1270" b="9525"/>
              <wp:wrapNone/>
              <wp:docPr id="13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600" cy="676800"/>
                        <a:chOff x="0" y="0"/>
                        <a:chExt cx="8531515" cy="874500"/>
                      </a:xfrm>
                    </wpg:grpSpPr>
                    <pic:pic xmlns:pic="http://schemas.openxmlformats.org/drawingml/2006/picture">
                      <pic:nvPicPr>
                        <pic:cNvPr id="735381184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665018" cy="8744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81" t="9364" r="4414" b="13848"/>
                        <a:stretch/>
                      </pic:blipFill>
                      <pic:spPr>
                        <a:xfrm>
                          <a:off x="6505577" y="0"/>
                          <a:ext cx="2025938" cy="8201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4F454C" id="Group 12" o:spid="_x0000_s1026" style="position:absolute;margin-left:0;margin-top:-6.75pt;width:520.45pt;height:53.3pt;z-index:251658240;mso-width-relative:margin;mso-height-relative:margin" coordsize="85315,8745" o:gfxdata="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Wk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ZGU2YzQzMmYtOTk4NS0wMzQ3LWE1&#10;MzEtMDY5MmI2ZTVmZDhjPC9zdEV2dDppbnN0YW5jZUlEPgogICAgICAgICAgICAgICAgICA8c3RF&#10;dnQ6d2hlbj4yMDIzLTEwLTA1VDEwOjA2OjA2KzAyOjAwPC9zdEV2dDp3aGVuPgogICAgICAgICAg&#10;ICAgICAgICA8c3RFdnQ6c29mdHdhcmVBZ2VudD5BZG9iZSBJbGx1c3RyYXRvciAyNi4z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YzY2YzdiYmItY2VlYi0xNzRjLTkwNmYtZjVkMjdhZjAyYmY5&#10;PC9zdEV2dDppbnN0YW5jZUlEPgogICAgICAgICAgICAgICAgICA8c3RFdnQ6d2hlbj4yMDI0LTAz&#10;LTExVDE2OjIzOjQ1KzAxOjAwPC9zdEV2dDp3aGVuPgogICAgICAgICAgICAgICAgICA8c3RFdnQ6&#10;c29mdHdhcmVBZ2VudD5BZG9iZSBJbGx1c3RyYXRvciAyNi4zIChXaW5kb3dz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WRvYmUgSWxsdXN0cmF0b3I8L2lsbHVzdHJhdG9yOkNyZWF0b3JT&#10;dWJUb29sPgogICAgICAgICA8cGRmOlByb2R1Y2VyPkFkb2JlIFBERiBsaWJyYXJ5IDE2LjA3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6650;height: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">
                <v:imagedata r:id="rId3" o:title=""/>
              </v:shape>
              <v:shape id="Picture 3" o:spid="_x0000_s1028" type="#_x0000_t75" style="position:absolute;left:65055;width:20260;height:8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">
                <v:imagedata r:id="rId4" o:title="" croptop="6137f" cropbottom="9075f" cropleft="2543f" cropright="2893f"/>
              </v:shape>
            </v:group>
          </w:pict>
        </mc:Fallback>
      </mc:AlternateContent>
    </w:r>
  </w:p>
  <w:p w14:paraId="252AED1D" w14:textId="2E0FEF47" w:rsidR="00C45AA2" w:rsidRDefault="00C45AA2" w:rsidP="00C45AA2">
    <w:pPr>
      <w:pStyle w:val="Zaglavlje"/>
      <w:rPr>
        <w:sz w:val="20"/>
        <w:szCs w:val="20"/>
      </w:rPr>
    </w:pPr>
  </w:p>
  <w:p w14:paraId="345B4266" w14:textId="2C0F0119" w:rsidR="00C45AA2" w:rsidRDefault="00C45AA2" w:rsidP="00C45AA2">
    <w:pPr>
      <w:pStyle w:val="Zaglavlje"/>
      <w:rPr>
        <w:sz w:val="20"/>
        <w:szCs w:val="20"/>
      </w:rPr>
    </w:pPr>
  </w:p>
  <w:p w14:paraId="56A9DED8" w14:textId="77777777" w:rsidR="00C45AA2" w:rsidRDefault="00C45AA2" w:rsidP="00C45AA2">
    <w:pPr>
      <w:pStyle w:val="Zaglavlje"/>
      <w:rPr>
        <w:sz w:val="20"/>
        <w:szCs w:val="20"/>
      </w:rPr>
    </w:pPr>
  </w:p>
  <w:p w14:paraId="68531B50" w14:textId="574BC718" w:rsidR="00C45AA2" w:rsidRDefault="00C45AA2" w:rsidP="00C45AA2">
    <w:pPr>
      <w:pStyle w:val="Zaglavlje"/>
      <w:pBdr>
        <w:bottom w:val="single" w:sz="6" w:space="1" w:color="auto"/>
      </w:pBdr>
      <w:rPr>
        <w:sz w:val="20"/>
        <w:szCs w:val="20"/>
      </w:rPr>
    </w:pPr>
  </w:p>
  <w:p w14:paraId="6CE0016B" w14:textId="77777777" w:rsidR="00C45AA2" w:rsidRPr="00F01210" w:rsidRDefault="00C45AA2" w:rsidP="00C45AA2">
    <w:pPr>
      <w:pStyle w:val="Zaglavlj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90E"/>
    <w:multiLevelType w:val="hybridMultilevel"/>
    <w:tmpl w:val="4A3EA366"/>
    <w:lvl w:ilvl="0" w:tplc="0C88188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26C09"/>
    <w:multiLevelType w:val="hybridMultilevel"/>
    <w:tmpl w:val="BBF8928C"/>
    <w:lvl w:ilvl="0" w:tplc="0C88188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A6381FC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E97"/>
    <w:multiLevelType w:val="hybridMultilevel"/>
    <w:tmpl w:val="49D4D00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E76FF"/>
    <w:multiLevelType w:val="hybridMultilevel"/>
    <w:tmpl w:val="D10A23C0"/>
    <w:lvl w:ilvl="0" w:tplc="1BBA280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E4AFE"/>
    <w:multiLevelType w:val="hybridMultilevel"/>
    <w:tmpl w:val="4BBCF98C"/>
    <w:lvl w:ilvl="0" w:tplc="1BBA280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3B9E"/>
    <w:multiLevelType w:val="hybridMultilevel"/>
    <w:tmpl w:val="3A5E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D31D2"/>
    <w:multiLevelType w:val="hybridMultilevel"/>
    <w:tmpl w:val="E73EBCD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63C8D"/>
    <w:multiLevelType w:val="hybridMultilevel"/>
    <w:tmpl w:val="6F86CC94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41D9A"/>
    <w:multiLevelType w:val="hybridMultilevel"/>
    <w:tmpl w:val="DAB2840C"/>
    <w:lvl w:ilvl="0" w:tplc="FFFFFFFF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C217D"/>
    <w:multiLevelType w:val="hybridMultilevel"/>
    <w:tmpl w:val="E13C7700"/>
    <w:lvl w:ilvl="0" w:tplc="1BBA280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34A62"/>
    <w:multiLevelType w:val="hybridMultilevel"/>
    <w:tmpl w:val="AC6C1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758C3"/>
    <w:multiLevelType w:val="hybridMultilevel"/>
    <w:tmpl w:val="EC8412D0"/>
    <w:lvl w:ilvl="0" w:tplc="84229C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30715"/>
    <w:multiLevelType w:val="hybridMultilevel"/>
    <w:tmpl w:val="22265C4E"/>
    <w:lvl w:ilvl="0" w:tplc="B7E4376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32B71"/>
    <w:multiLevelType w:val="hybridMultilevel"/>
    <w:tmpl w:val="B178DF9C"/>
    <w:lvl w:ilvl="0" w:tplc="DADCA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A1F63"/>
    <w:multiLevelType w:val="hybridMultilevel"/>
    <w:tmpl w:val="BFAEFD72"/>
    <w:lvl w:ilvl="0" w:tplc="AEF8D166">
      <w:start w:val="1"/>
      <w:numFmt w:val="decimal"/>
      <w:lvlText w:val="Članak %1."/>
      <w:lvlJc w:val="center"/>
      <w:pPr>
        <w:ind w:left="2136" w:hanging="360"/>
      </w:pPr>
      <w:rPr>
        <w:rFonts w:ascii="Arial" w:hAnsi="Arial" w:hint="default"/>
        <w:b/>
        <w:i w:val="0"/>
        <w:sz w:val="18"/>
      </w:rPr>
    </w:lvl>
    <w:lvl w:ilvl="1" w:tplc="E1948AA4">
      <w:start w:val="1"/>
      <w:numFmt w:val="bullet"/>
      <w:lvlText w:val=""/>
      <w:lvlJc w:val="left"/>
      <w:pPr>
        <w:ind w:left="2901" w:hanging="405"/>
      </w:pPr>
      <w:rPr>
        <w:rFonts w:ascii="Symbol" w:hAnsi="Symbol" w:hint="default"/>
      </w:rPr>
    </w:lvl>
    <w:lvl w:ilvl="2" w:tplc="43CEC2A0">
      <w:numFmt w:val="bullet"/>
      <w:lvlText w:val="•"/>
      <w:lvlJc w:val="left"/>
      <w:pPr>
        <w:ind w:left="4101" w:hanging="705"/>
      </w:pPr>
      <w:rPr>
        <w:rFonts w:ascii="Arial" w:hAnsi="Arial" w:cs="Arial" w:hint="default"/>
      </w:rPr>
    </w:lvl>
    <w:lvl w:ilvl="3" w:tplc="2B887E3C">
      <w:start w:val="1"/>
      <w:numFmt w:val="decimal"/>
      <w:lvlText w:val="%4."/>
      <w:lvlJc w:val="left"/>
      <w:pPr>
        <w:ind w:left="4296" w:hanging="360"/>
      </w:pPr>
    </w:lvl>
    <w:lvl w:ilvl="4" w:tplc="4A82E4C0">
      <w:start w:val="1"/>
      <w:numFmt w:val="lowerLetter"/>
      <w:lvlText w:val="%5."/>
      <w:lvlJc w:val="left"/>
      <w:pPr>
        <w:ind w:left="5016" w:hanging="360"/>
      </w:pPr>
    </w:lvl>
    <w:lvl w:ilvl="5" w:tplc="53264574">
      <w:start w:val="1"/>
      <w:numFmt w:val="lowerRoman"/>
      <w:lvlText w:val="%6."/>
      <w:lvlJc w:val="right"/>
      <w:pPr>
        <w:ind w:left="5736" w:hanging="180"/>
      </w:pPr>
    </w:lvl>
    <w:lvl w:ilvl="6" w:tplc="E748505C">
      <w:start w:val="1"/>
      <w:numFmt w:val="decimal"/>
      <w:lvlText w:val="%7."/>
      <w:lvlJc w:val="left"/>
      <w:pPr>
        <w:ind w:left="6456" w:hanging="360"/>
      </w:pPr>
    </w:lvl>
    <w:lvl w:ilvl="7" w:tplc="4F8E6F62">
      <w:start w:val="1"/>
      <w:numFmt w:val="lowerLetter"/>
      <w:lvlText w:val="%8."/>
      <w:lvlJc w:val="left"/>
      <w:pPr>
        <w:ind w:left="7176" w:hanging="360"/>
      </w:pPr>
    </w:lvl>
    <w:lvl w:ilvl="8" w:tplc="945C284A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2EFD6B72"/>
    <w:multiLevelType w:val="hybridMultilevel"/>
    <w:tmpl w:val="87647448"/>
    <w:lvl w:ilvl="0" w:tplc="422E5A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A11CE"/>
    <w:multiLevelType w:val="hybridMultilevel"/>
    <w:tmpl w:val="0EDA064C"/>
    <w:lvl w:ilvl="0" w:tplc="61F680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364D0B0">
      <w:start w:val="3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F58A1"/>
    <w:multiLevelType w:val="hybridMultilevel"/>
    <w:tmpl w:val="DDA8089A"/>
    <w:lvl w:ilvl="0" w:tplc="AE962B7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71136"/>
    <w:multiLevelType w:val="hybridMultilevel"/>
    <w:tmpl w:val="971823A4"/>
    <w:lvl w:ilvl="0" w:tplc="FFFFFFFF">
      <w:numFmt w:val="decimal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236342"/>
    <w:multiLevelType w:val="hybridMultilevel"/>
    <w:tmpl w:val="3DBE2DF6"/>
    <w:lvl w:ilvl="0" w:tplc="6C045D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58C6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C8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0C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C73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FCA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2C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E2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01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A0F31"/>
    <w:multiLevelType w:val="hybridMultilevel"/>
    <w:tmpl w:val="2BCA5674"/>
    <w:lvl w:ilvl="0" w:tplc="47FE5C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F145D"/>
    <w:multiLevelType w:val="hybridMultilevel"/>
    <w:tmpl w:val="DE503100"/>
    <w:lvl w:ilvl="0" w:tplc="47FE5C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1371C"/>
    <w:multiLevelType w:val="hybridMultilevel"/>
    <w:tmpl w:val="3DEAC8B6"/>
    <w:lvl w:ilvl="0" w:tplc="E084E0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E2D0B"/>
    <w:multiLevelType w:val="hybridMultilevel"/>
    <w:tmpl w:val="B2B68C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4063E2"/>
    <w:multiLevelType w:val="hybridMultilevel"/>
    <w:tmpl w:val="76A4EE98"/>
    <w:lvl w:ilvl="0" w:tplc="5F42D4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925F1"/>
    <w:multiLevelType w:val="hybridMultilevel"/>
    <w:tmpl w:val="9C0E4228"/>
    <w:lvl w:ilvl="0" w:tplc="61F680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54D93"/>
    <w:multiLevelType w:val="hybridMultilevel"/>
    <w:tmpl w:val="56A45864"/>
    <w:lvl w:ilvl="0" w:tplc="F9A02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A82E03"/>
    <w:multiLevelType w:val="hybridMultilevel"/>
    <w:tmpl w:val="355EB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0672"/>
    <w:multiLevelType w:val="hybridMultilevel"/>
    <w:tmpl w:val="C178D1DA"/>
    <w:lvl w:ilvl="0" w:tplc="9E0841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E7987702" w:tentative="1">
      <w:start w:val="1"/>
      <w:numFmt w:val="lowerLetter"/>
      <w:lvlText w:val="%2."/>
      <w:lvlJc w:val="left"/>
      <w:pPr>
        <w:ind w:left="1440" w:hanging="360"/>
      </w:pPr>
    </w:lvl>
    <w:lvl w:ilvl="2" w:tplc="179039D2" w:tentative="1">
      <w:start w:val="1"/>
      <w:numFmt w:val="lowerRoman"/>
      <w:lvlText w:val="%3."/>
      <w:lvlJc w:val="right"/>
      <w:pPr>
        <w:ind w:left="2160" w:hanging="180"/>
      </w:pPr>
    </w:lvl>
    <w:lvl w:ilvl="3" w:tplc="B96E20CC" w:tentative="1">
      <w:start w:val="1"/>
      <w:numFmt w:val="decimal"/>
      <w:lvlText w:val="%4."/>
      <w:lvlJc w:val="left"/>
      <w:pPr>
        <w:ind w:left="2880" w:hanging="360"/>
      </w:pPr>
    </w:lvl>
    <w:lvl w:ilvl="4" w:tplc="8904D92C" w:tentative="1">
      <w:start w:val="1"/>
      <w:numFmt w:val="lowerLetter"/>
      <w:lvlText w:val="%5."/>
      <w:lvlJc w:val="left"/>
      <w:pPr>
        <w:ind w:left="3600" w:hanging="360"/>
      </w:pPr>
    </w:lvl>
    <w:lvl w:ilvl="5" w:tplc="E56E5C28" w:tentative="1">
      <w:start w:val="1"/>
      <w:numFmt w:val="lowerRoman"/>
      <w:lvlText w:val="%6."/>
      <w:lvlJc w:val="right"/>
      <w:pPr>
        <w:ind w:left="4320" w:hanging="180"/>
      </w:pPr>
    </w:lvl>
    <w:lvl w:ilvl="6" w:tplc="D9284FC4" w:tentative="1">
      <w:start w:val="1"/>
      <w:numFmt w:val="decimal"/>
      <w:lvlText w:val="%7."/>
      <w:lvlJc w:val="left"/>
      <w:pPr>
        <w:ind w:left="5040" w:hanging="360"/>
      </w:pPr>
    </w:lvl>
    <w:lvl w:ilvl="7" w:tplc="6B843810" w:tentative="1">
      <w:start w:val="1"/>
      <w:numFmt w:val="lowerLetter"/>
      <w:lvlText w:val="%8."/>
      <w:lvlJc w:val="left"/>
      <w:pPr>
        <w:ind w:left="5760" w:hanging="360"/>
      </w:pPr>
    </w:lvl>
    <w:lvl w:ilvl="8" w:tplc="40FC7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37CD"/>
    <w:multiLevelType w:val="hybridMultilevel"/>
    <w:tmpl w:val="88BAE37E"/>
    <w:lvl w:ilvl="0" w:tplc="61F680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364D0B0">
      <w:start w:val="3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F4ED4"/>
    <w:multiLevelType w:val="hybridMultilevel"/>
    <w:tmpl w:val="C20A6E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655E2"/>
    <w:multiLevelType w:val="hybridMultilevel"/>
    <w:tmpl w:val="84BEE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97A1E"/>
    <w:multiLevelType w:val="hybridMultilevel"/>
    <w:tmpl w:val="67A2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5414D"/>
    <w:multiLevelType w:val="hybridMultilevel"/>
    <w:tmpl w:val="4A089E06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1533"/>
    <w:multiLevelType w:val="hybridMultilevel"/>
    <w:tmpl w:val="ACD260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8029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8636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094274">
    <w:abstractNumId w:val="34"/>
  </w:num>
  <w:num w:numId="4" w16cid:durableId="1463813405">
    <w:abstractNumId w:val="23"/>
  </w:num>
  <w:num w:numId="5" w16cid:durableId="142553471">
    <w:abstractNumId w:val="13"/>
  </w:num>
  <w:num w:numId="6" w16cid:durableId="505636743">
    <w:abstractNumId w:val="27"/>
  </w:num>
  <w:num w:numId="7" w16cid:durableId="390929099">
    <w:abstractNumId w:val="1"/>
  </w:num>
  <w:num w:numId="8" w16cid:durableId="96870541">
    <w:abstractNumId w:val="17"/>
  </w:num>
  <w:num w:numId="9" w16cid:durableId="6361810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132295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9561242">
    <w:abstractNumId w:val="33"/>
  </w:num>
  <w:num w:numId="12" w16cid:durableId="3154385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0964267">
    <w:abstractNumId w:val="7"/>
  </w:num>
  <w:num w:numId="14" w16cid:durableId="1978797169">
    <w:abstractNumId w:val="19"/>
  </w:num>
  <w:num w:numId="15" w16cid:durableId="2119064414">
    <w:abstractNumId w:val="28"/>
  </w:num>
  <w:num w:numId="16" w16cid:durableId="1820999404">
    <w:abstractNumId w:val="6"/>
  </w:num>
  <w:num w:numId="17" w16cid:durableId="589584013">
    <w:abstractNumId w:val="4"/>
  </w:num>
  <w:num w:numId="18" w16cid:durableId="1021977317">
    <w:abstractNumId w:val="9"/>
  </w:num>
  <w:num w:numId="19" w16cid:durableId="1967739962">
    <w:abstractNumId w:val="3"/>
  </w:num>
  <w:num w:numId="20" w16cid:durableId="1916739335">
    <w:abstractNumId w:val="2"/>
  </w:num>
  <w:num w:numId="21" w16cid:durableId="1038310831">
    <w:abstractNumId w:val="10"/>
  </w:num>
  <w:num w:numId="22" w16cid:durableId="1178229078">
    <w:abstractNumId w:val="0"/>
  </w:num>
  <w:num w:numId="23" w16cid:durableId="686369988">
    <w:abstractNumId w:val="24"/>
  </w:num>
  <w:num w:numId="24" w16cid:durableId="629020784">
    <w:abstractNumId w:val="15"/>
  </w:num>
  <w:num w:numId="25" w16cid:durableId="1945531181">
    <w:abstractNumId w:val="12"/>
  </w:num>
  <w:num w:numId="26" w16cid:durableId="1233002602">
    <w:abstractNumId w:val="14"/>
  </w:num>
  <w:num w:numId="27" w16cid:durableId="1249002378">
    <w:abstractNumId w:val="16"/>
  </w:num>
  <w:num w:numId="28" w16cid:durableId="535384990">
    <w:abstractNumId w:val="29"/>
  </w:num>
  <w:num w:numId="29" w16cid:durableId="384839489">
    <w:abstractNumId w:val="25"/>
  </w:num>
  <w:num w:numId="30" w16cid:durableId="1581982045">
    <w:abstractNumId w:val="32"/>
  </w:num>
  <w:num w:numId="31" w16cid:durableId="271861351">
    <w:abstractNumId w:val="11"/>
  </w:num>
  <w:num w:numId="32" w16cid:durableId="2002731807">
    <w:abstractNumId w:val="22"/>
  </w:num>
  <w:num w:numId="33" w16cid:durableId="1389106450">
    <w:abstractNumId w:val="20"/>
  </w:num>
  <w:num w:numId="34" w16cid:durableId="945428215">
    <w:abstractNumId w:val="31"/>
  </w:num>
  <w:num w:numId="35" w16cid:durableId="975642330">
    <w:abstractNumId w:val="21"/>
  </w:num>
  <w:num w:numId="36" w16cid:durableId="942953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o:colormru v:ext="edit" colors="#090,#3c3,#68b830,#64b42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0C"/>
    <w:rsid w:val="00006ABF"/>
    <w:rsid w:val="00023852"/>
    <w:rsid w:val="0002528F"/>
    <w:rsid w:val="00032D38"/>
    <w:rsid w:val="00033D79"/>
    <w:rsid w:val="00035BAE"/>
    <w:rsid w:val="00037E9A"/>
    <w:rsid w:val="00040F45"/>
    <w:rsid w:val="000434B6"/>
    <w:rsid w:val="00044BC8"/>
    <w:rsid w:val="0005650A"/>
    <w:rsid w:val="00056996"/>
    <w:rsid w:val="00062486"/>
    <w:rsid w:val="000668DA"/>
    <w:rsid w:val="00071996"/>
    <w:rsid w:val="00072369"/>
    <w:rsid w:val="0008274C"/>
    <w:rsid w:val="00085372"/>
    <w:rsid w:val="000873E6"/>
    <w:rsid w:val="00090B71"/>
    <w:rsid w:val="0009136C"/>
    <w:rsid w:val="00096527"/>
    <w:rsid w:val="0009719E"/>
    <w:rsid w:val="000A1FB0"/>
    <w:rsid w:val="000A33A3"/>
    <w:rsid w:val="000C234D"/>
    <w:rsid w:val="000C62E9"/>
    <w:rsid w:val="000E3BA9"/>
    <w:rsid w:val="000E48D7"/>
    <w:rsid w:val="000F3EEE"/>
    <w:rsid w:val="000F669A"/>
    <w:rsid w:val="00100998"/>
    <w:rsid w:val="001017DB"/>
    <w:rsid w:val="001076B8"/>
    <w:rsid w:val="00122B46"/>
    <w:rsid w:val="0012633F"/>
    <w:rsid w:val="0013301E"/>
    <w:rsid w:val="00134023"/>
    <w:rsid w:val="0013579B"/>
    <w:rsid w:val="00142EF0"/>
    <w:rsid w:val="001452A9"/>
    <w:rsid w:val="00150D9D"/>
    <w:rsid w:val="00157187"/>
    <w:rsid w:val="001606C2"/>
    <w:rsid w:val="00171B98"/>
    <w:rsid w:val="001802DB"/>
    <w:rsid w:val="00184ACB"/>
    <w:rsid w:val="00190E34"/>
    <w:rsid w:val="001A3D3E"/>
    <w:rsid w:val="001C3A92"/>
    <w:rsid w:val="001D1BBE"/>
    <w:rsid w:val="001D4A64"/>
    <w:rsid w:val="001D63FD"/>
    <w:rsid w:val="001E6A55"/>
    <w:rsid w:val="001E7D9B"/>
    <w:rsid w:val="001F1085"/>
    <w:rsid w:val="002024BD"/>
    <w:rsid w:val="002042AD"/>
    <w:rsid w:val="002104DE"/>
    <w:rsid w:val="002115E6"/>
    <w:rsid w:val="00214503"/>
    <w:rsid w:val="0021476A"/>
    <w:rsid w:val="002216CC"/>
    <w:rsid w:val="002225D1"/>
    <w:rsid w:val="00222DD0"/>
    <w:rsid w:val="002245C2"/>
    <w:rsid w:val="00226077"/>
    <w:rsid w:val="002319C3"/>
    <w:rsid w:val="002334E4"/>
    <w:rsid w:val="00236D48"/>
    <w:rsid w:val="00240A73"/>
    <w:rsid w:val="00243394"/>
    <w:rsid w:val="00243556"/>
    <w:rsid w:val="00247846"/>
    <w:rsid w:val="00250EB0"/>
    <w:rsid w:val="00260A6F"/>
    <w:rsid w:val="002669BE"/>
    <w:rsid w:val="00277C06"/>
    <w:rsid w:val="002A100A"/>
    <w:rsid w:val="002A549F"/>
    <w:rsid w:val="002C1769"/>
    <w:rsid w:val="002C6705"/>
    <w:rsid w:val="002D0AFD"/>
    <w:rsid w:val="002D398E"/>
    <w:rsid w:val="002D6FFE"/>
    <w:rsid w:val="002E27A2"/>
    <w:rsid w:val="002E586A"/>
    <w:rsid w:val="002F3184"/>
    <w:rsid w:val="002F7CD7"/>
    <w:rsid w:val="0030326C"/>
    <w:rsid w:val="003039E3"/>
    <w:rsid w:val="0030594A"/>
    <w:rsid w:val="00306E46"/>
    <w:rsid w:val="00323082"/>
    <w:rsid w:val="00324248"/>
    <w:rsid w:val="00324DAB"/>
    <w:rsid w:val="003327D1"/>
    <w:rsid w:val="003350CF"/>
    <w:rsid w:val="003451E6"/>
    <w:rsid w:val="0035323D"/>
    <w:rsid w:val="00360B0D"/>
    <w:rsid w:val="003664D7"/>
    <w:rsid w:val="00394D45"/>
    <w:rsid w:val="003A073F"/>
    <w:rsid w:val="003B19CF"/>
    <w:rsid w:val="003B3507"/>
    <w:rsid w:val="003B4B2C"/>
    <w:rsid w:val="003B653D"/>
    <w:rsid w:val="003C505D"/>
    <w:rsid w:val="003C60F9"/>
    <w:rsid w:val="003C65FC"/>
    <w:rsid w:val="003D2498"/>
    <w:rsid w:val="003D42BE"/>
    <w:rsid w:val="003D7CD8"/>
    <w:rsid w:val="003F2AF3"/>
    <w:rsid w:val="003F5AA8"/>
    <w:rsid w:val="004055F1"/>
    <w:rsid w:val="004152C6"/>
    <w:rsid w:val="00421B8D"/>
    <w:rsid w:val="00424E52"/>
    <w:rsid w:val="00424FB6"/>
    <w:rsid w:val="004258B5"/>
    <w:rsid w:val="00432B10"/>
    <w:rsid w:val="00445DFC"/>
    <w:rsid w:val="00447359"/>
    <w:rsid w:val="00453933"/>
    <w:rsid w:val="00456662"/>
    <w:rsid w:val="00473BDB"/>
    <w:rsid w:val="00474584"/>
    <w:rsid w:val="00476F47"/>
    <w:rsid w:val="00487D2B"/>
    <w:rsid w:val="00493F9D"/>
    <w:rsid w:val="004A72E3"/>
    <w:rsid w:val="004B2CB7"/>
    <w:rsid w:val="004B333A"/>
    <w:rsid w:val="004B7B52"/>
    <w:rsid w:val="004C0B96"/>
    <w:rsid w:val="004C1C70"/>
    <w:rsid w:val="004C25A1"/>
    <w:rsid w:val="004D2B80"/>
    <w:rsid w:val="004D5AC4"/>
    <w:rsid w:val="004E1915"/>
    <w:rsid w:val="004E5C38"/>
    <w:rsid w:val="004E6233"/>
    <w:rsid w:val="004E689C"/>
    <w:rsid w:val="004F0BAA"/>
    <w:rsid w:val="004F6601"/>
    <w:rsid w:val="0050599E"/>
    <w:rsid w:val="00507CCA"/>
    <w:rsid w:val="00507EBA"/>
    <w:rsid w:val="00516AE8"/>
    <w:rsid w:val="00520F1D"/>
    <w:rsid w:val="005371C4"/>
    <w:rsid w:val="00542F26"/>
    <w:rsid w:val="00543BF9"/>
    <w:rsid w:val="00547D1A"/>
    <w:rsid w:val="00564039"/>
    <w:rsid w:val="005658D9"/>
    <w:rsid w:val="00583A3A"/>
    <w:rsid w:val="0058522D"/>
    <w:rsid w:val="005859A0"/>
    <w:rsid w:val="00593C0D"/>
    <w:rsid w:val="00595451"/>
    <w:rsid w:val="00596103"/>
    <w:rsid w:val="005974F9"/>
    <w:rsid w:val="005A17E4"/>
    <w:rsid w:val="005A3396"/>
    <w:rsid w:val="005B476F"/>
    <w:rsid w:val="005C6571"/>
    <w:rsid w:val="005E0862"/>
    <w:rsid w:val="005E2149"/>
    <w:rsid w:val="005E7B64"/>
    <w:rsid w:val="005F5EFC"/>
    <w:rsid w:val="0060554B"/>
    <w:rsid w:val="00613CED"/>
    <w:rsid w:val="00622E4F"/>
    <w:rsid w:val="00626C9D"/>
    <w:rsid w:val="00634B90"/>
    <w:rsid w:val="00644C9B"/>
    <w:rsid w:val="006468E1"/>
    <w:rsid w:val="006660E1"/>
    <w:rsid w:val="0066767A"/>
    <w:rsid w:val="006A3F69"/>
    <w:rsid w:val="006A5178"/>
    <w:rsid w:val="006A5AFB"/>
    <w:rsid w:val="006D1AE0"/>
    <w:rsid w:val="006D1E02"/>
    <w:rsid w:val="006D4E7B"/>
    <w:rsid w:val="006F4F36"/>
    <w:rsid w:val="006F526D"/>
    <w:rsid w:val="006F6532"/>
    <w:rsid w:val="00710022"/>
    <w:rsid w:val="00721AA9"/>
    <w:rsid w:val="00730804"/>
    <w:rsid w:val="00733B67"/>
    <w:rsid w:val="00735C9C"/>
    <w:rsid w:val="0075341E"/>
    <w:rsid w:val="007550D7"/>
    <w:rsid w:val="007560A9"/>
    <w:rsid w:val="00756132"/>
    <w:rsid w:val="007652BD"/>
    <w:rsid w:val="00767211"/>
    <w:rsid w:val="00767A23"/>
    <w:rsid w:val="007701BD"/>
    <w:rsid w:val="00773A8A"/>
    <w:rsid w:val="00774741"/>
    <w:rsid w:val="0079022C"/>
    <w:rsid w:val="00794DCB"/>
    <w:rsid w:val="007A0709"/>
    <w:rsid w:val="007A57C6"/>
    <w:rsid w:val="007B1A02"/>
    <w:rsid w:val="007B3E49"/>
    <w:rsid w:val="007B6508"/>
    <w:rsid w:val="007C548D"/>
    <w:rsid w:val="007D0979"/>
    <w:rsid w:val="007D3768"/>
    <w:rsid w:val="007D3B96"/>
    <w:rsid w:val="007D7C93"/>
    <w:rsid w:val="007E046A"/>
    <w:rsid w:val="007E3DA5"/>
    <w:rsid w:val="007F6155"/>
    <w:rsid w:val="0080118D"/>
    <w:rsid w:val="00804785"/>
    <w:rsid w:val="00806A9C"/>
    <w:rsid w:val="00807AD0"/>
    <w:rsid w:val="00811DF9"/>
    <w:rsid w:val="00824BD6"/>
    <w:rsid w:val="008301B3"/>
    <w:rsid w:val="00843FAD"/>
    <w:rsid w:val="0084699B"/>
    <w:rsid w:val="0085099C"/>
    <w:rsid w:val="00851890"/>
    <w:rsid w:val="00851934"/>
    <w:rsid w:val="00851DF5"/>
    <w:rsid w:val="00861D6A"/>
    <w:rsid w:val="0086499F"/>
    <w:rsid w:val="0087117D"/>
    <w:rsid w:val="008734BB"/>
    <w:rsid w:val="0087664E"/>
    <w:rsid w:val="008823B3"/>
    <w:rsid w:val="008868B1"/>
    <w:rsid w:val="00893421"/>
    <w:rsid w:val="008A66BF"/>
    <w:rsid w:val="008B1013"/>
    <w:rsid w:val="008C10D7"/>
    <w:rsid w:val="008C11E2"/>
    <w:rsid w:val="008D6074"/>
    <w:rsid w:val="008E320C"/>
    <w:rsid w:val="008E6CA1"/>
    <w:rsid w:val="009030CC"/>
    <w:rsid w:val="0090695E"/>
    <w:rsid w:val="009148EF"/>
    <w:rsid w:val="00917E48"/>
    <w:rsid w:val="00921279"/>
    <w:rsid w:val="00927A3B"/>
    <w:rsid w:val="0094649B"/>
    <w:rsid w:val="009471A2"/>
    <w:rsid w:val="00947A2E"/>
    <w:rsid w:val="00951E52"/>
    <w:rsid w:val="00953407"/>
    <w:rsid w:val="00961F1C"/>
    <w:rsid w:val="00964BCE"/>
    <w:rsid w:val="009749E2"/>
    <w:rsid w:val="00982B9A"/>
    <w:rsid w:val="00985B75"/>
    <w:rsid w:val="00987AEA"/>
    <w:rsid w:val="00993D39"/>
    <w:rsid w:val="00995C28"/>
    <w:rsid w:val="0099751C"/>
    <w:rsid w:val="009A0EEA"/>
    <w:rsid w:val="009A2EA0"/>
    <w:rsid w:val="009A4B5A"/>
    <w:rsid w:val="009A4DF5"/>
    <w:rsid w:val="009B446B"/>
    <w:rsid w:val="009B6A2A"/>
    <w:rsid w:val="009C3D0C"/>
    <w:rsid w:val="009C7F0F"/>
    <w:rsid w:val="009D02EC"/>
    <w:rsid w:val="009D5AFB"/>
    <w:rsid w:val="009D7C3C"/>
    <w:rsid w:val="009E5149"/>
    <w:rsid w:val="009F5957"/>
    <w:rsid w:val="00A11AE8"/>
    <w:rsid w:val="00A1285E"/>
    <w:rsid w:val="00A3427A"/>
    <w:rsid w:val="00A43600"/>
    <w:rsid w:val="00A460B4"/>
    <w:rsid w:val="00A570DA"/>
    <w:rsid w:val="00A607D7"/>
    <w:rsid w:val="00A632C1"/>
    <w:rsid w:val="00A77678"/>
    <w:rsid w:val="00A829EA"/>
    <w:rsid w:val="00A92EA8"/>
    <w:rsid w:val="00A95F9D"/>
    <w:rsid w:val="00A96298"/>
    <w:rsid w:val="00AB0F83"/>
    <w:rsid w:val="00AB2000"/>
    <w:rsid w:val="00AB3C21"/>
    <w:rsid w:val="00AB402B"/>
    <w:rsid w:val="00AB6C15"/>
    <w:rsid w:val="00AB7334"/>
    <w:rsid w:val="00AC2536"/>
    <w:rsid w:val="00AC34F2"/>
    <w:rsid w:val="00AC5BCC"/>
    <w:rsid w:val="00AC6988"/>
    <w:rsid w:val="00AD62AF"/>
    <w:rsid w:val="00AE13FC"/>
    <w:rsid w:val="00AE5F0D"/>
    <w:rsid w:val="00AF3CBA"/>
    <w:rsid w:val="00B05792"/>
    <w:rsid w:val="00B114D1"/>
    <w:rsid w:val="00B13DBF"/>
    <w:rsid w:val="00B162C6"/>
    <w:rsid w:val="00B21F8E"/>
    <w:rsid w:val="00B23C77"/>
    <w:rsid w:val="00B255D7"/>
    <w:rsid w:val="00B36070"/>
    <w:rsid w:val="00B3737B"/>
    <w:rsid w:val="00B41CD9"/>
    <w:rsid w:val="00B50722"/>
    <w:rsid w:val="00B5171F"/>
    <w:rsid w:val="00B608A2"/>
    <w:rsid w:val="00B71FF3"/>
    <w:rsid w:val="00B76508"/>
    <w:rsid w:val="00B76E45"/>
    <w:rsid w:val="00B81522"/>
    <w:rsid w:val="00B83C4B"/>
    <w:rsid w:val="00B90834"/>
    <w:rsid w:val="00B94E14"/>
    <w:rsid w:val="00B96373"/>
    <w:rsid w:val="00BA3ECE"/>
    <w:rsid w:val="00BA5FA1"/>
    <w:rsid w:val="00BB3F27"/>
    <w:rsid w:val="00BB6B42"/>
    <w:rsid w:val="00BC5FC8"/>
    <w:rsid w:val="00BF1F72"/>
    <w:rsid w:val="00BF2940"/>
    <w:rsid w:val="00BF638E"/>
    <w:rsid w:val="00C01B38"/>
    <w:rsid w:val="00C02FFD"/>
    <w:rsid w:val="00C05F03"/>
    <w:rsid w:val="00C1457C"/>
    <w:rsid w:val="00C17305"/>
    <w:rsid w:val="00C17A33"/>
    <w:rsid w:val="00C21A94"/>
    <w:rsid w:val="00C316D9"/>
    <w:rsid w:val="00C329BF"/>
    <w:rsid w:val="00C33256"/>
    <w:rsid w:val="00C45AA2"/>
    <w:rsid w:val="00C6474F"/>
    <w:rsid w:val="00C819BD"/>
    <w:rsid w:val="00C85A14"/>
    <w:rsid w:val="00C94A28"/>
    <w:rsid w:val="00CB7473"/>
    <w:rsid w:val="00CD3438"/>
    <w:rsid w:val="00CD4703"/>
    <w:rsid w:val="00CE2F75"/>
    <w:rsid w:val="00CE5C68"/>
    <w:rsid w:val="00CE6320"/>
    <w:rsid w:val="00CF0A19"/>
    <w:rsid w:val="00CF4F18"/>
    <w:rsid w:val="00D03A85"/>
    <w:rsid w:val="00D04D70"/>
    <w:rsid w:val="00D210A8"/>
    <w:rsid w:val="00D30144"/>
    <w:rsid w:val="00D3058B"/>
    <w:rsid w:val="00D451B1"/>
    <w:rsid w:val="00D45881"/>
    <w:rsid w:val="00D55467"/>
    <w:rsid w:val="00D57CF4"/>
    <w:rsid w:val="00D65D35"/>
    <w:rsid w:val="00D6752D"/>
    <w:rsid w:val="00D819E2"/>
    <w:rsid w:val="00D93C9A"/>
    <w:rsid w:val="00DA1998"/>
    <w:rsid w:val="00DA6274"/>
    <w:rsid w:val="00DA7E69"/>
    <w:rsid w:val="00DB1652"/>
    <w:rsid w:val="00DB6B2E"/>
    <w:rsid w:val="00DB6B6A"/>
    <w:rsid w:val="00DC1C48"/>
    <w:rsid w:val="00DC4284"/>
    <w:rsid w:val="00DC4B7E"/>
    <w:rsid w:val="00DC5720"/>
    <w:rsid w:val="00DC64FF"/>
    <w:rsid w:val="00DC6E7D"/>
    <w:rsid w:val="00DC7EA0"/>
    <w:rsid w:val="00DD3485"/>
    <w:rsid w:val="00DD7FF6"/>
    <w:rsid w:val="00DE112B"/>
    <w:rsid w:val="00DE4AF0"/>
    <w:rsid w:val="00DE61A1"/>
    <w:rsid w:val="00DE7B20"/>
    <w:rsid w:val="00DE7C25"/>
    <w:rsid w:val="00DF0B30"/>
    <w:rsid w:val="00DF0FC8"/>
    <w:rsid w:val="00DF418F"/>
    <w:rsid w:val="00E03EA3"/>
    <w:rsid w:val="00E06007"/>
    <w:rsid w:val="00E06922"/>
    <w:rsid w:val="00E13E43"/>
    <w:rsid w:val="00E144D1"/>
    <w:rsid w:val="00E17F4C"/>
    <w:rsid w:val="00E205F6"/>
    <w:rsid w:val="00E5793D"/>
    <w:rsid w:val="00E63D82"/>
    <w:rsid w:val="00E63F02"/>
    <w:rsid w:val="00E66400"/>
    <w:rsid w:val="00E67688"/>
    <w:rsid w:val="00E76D88"/>
    <w:rsid w:val="00E807BE"/>
    <w:rsid w:val="00E81D46"/>
    <w:rsid w:val="00E82F93"/>
    <w:rsid w:val="00E97AA4"/>
    <w:rsid w:val="00E97BDB"/>
    <w:rsid w:val="00EA47F8"/>
    <w:rsid w:val="00EA5642"/>
    <w:rsid w:val="00EA6B56"/>
    <w:rsid w:val="00EB1841"/>
    <w:rsid w:val="00EB3277"/>
    <w:rsid w:val="00EB3BF4"/>
    <w:rsid w:val="00EB4F71"/>
    <w:rsid w:val="00ED2851"/>
    <w:rsid w:val="00ED567E"/>
    <w:rsid w:val="00EF4324"/>
    <w:rsid w:val="00EF74B1"/>
    <w:rsid w:val="00EF778B"/>
    <w:rsid w:val="00F01210"/>
    <w:rsid w:val="00F160D5"/>
    <w:rsid w:val="00F17A5D"/>
    <w:rsid w:val="00F349D0"/>
    <w:rsid w:val="00F35929"/>
    <w:rsid w:val="00F4331C"/>
    <w:rsid w:val="00F52880"/>
    <w:rsid w:val="00F658B0"/>
    <w:rsid w:val="00F67BE8"/>
    <w:rsid w:val="00F716C9"/>
    <w:rsid w:val="00F76D67"/>
    <w:rsid w:val="00F858C0"/>
    <w:rsid w:val="00F87513"/>
    <w:rsid w:val="00FA09FF"/>
    <w:rsid w:val="00FB53FF"/>
    <w:rsid w:val="00FB7F58"/>
    <w:rsid w:val="00FC04E4"/>
    <w:rsid w:val="00FC5121"/>
    <w:rsid w:val="00FC7564"/>
    <w:rsid w:val="00FE1A20"/>
    <w:rsid w:val="00FE228D"/>
    <w:rsid w:val="00FE228E"/>
    <w:rsid w:val="00FE7FF3"/>
    <w:rsid w:val="00FF208C"/>
    <w:rsid w:val="00FF56A8"/>
    <w:rsid w:val="00FF6499"/>
    <w:rsid w:val="00FF6868"/>
    <w:rsid w:val="00FF6E57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90,#3c3,#68b830,#64b428"/>
    </o:shapedefaults>
    <o:shapelayout v:ext="edit">
      <o:idmap v:ext="edit" data="2"/>
    </o:shapelayout>
  </w:shapeDefaults>
  <w:decimalSymbol w:val=","/>
  <w:listSeparator w:val=";"/>
  <w14:docId w14:val="002A5ED0"/>
  <w15:docId w15:val="{3A461CD2-E673-46A6-BF00-9E73BC0F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0A8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40A73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0121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01210"/>
  </w:style>
  <w:style w:type="paragraph" w:styleId="Podnoje">
    <w:name w:val="footer"/>
    <w:basedOn w:val="Normal"/>
    <w:link w:val="PodnojeChar"/>
    <w:uiPriority w:val="99"/>
    <w:unhideWhenUsed/>
    <w:rsid w:val="00F0121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01210"/>
  </w:style>
  <w:style w:type="paragraph" w:styleId="Tekstbalonia">
    <w:name w:val="Balloon Text"/>
    <w:basedOn w:val="Normal"/>
    <w:link w:val="TekstbaloniaChar"/>
    <w:uiPriority w:val="99"/>
    <w:semiHidden/>
    <w:unhideWhenUsed/>
    <w:rsid w:val="00F0121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1210"/>
    <w:rPr>
      <w:rFonts w:ascii="Tahoma" w:hAnsi="Tahoma" w:cs="Tahoma"/>
      <w:sz w:val="16"/>
      <w:szCs w:val="16"/>
    </w:rPr>
  </w:style>
  <w:style w:type="paragraph" w:styleId="Tijeloteksta2">
    <w:name w:val="Body Text 2"/>
    <w:basedOn w:val="Normal"/>
    <w:link w:val="Tijeloteksta2Char1"/>
    <w:uiPriority w:val="99"/>
    <w:unhideWhenUsed/>
    <w:rsid w:val="00ED567E"/>
    <w:rPr>
      <w:b/>
      <w:bCs/>
      <w:lang w:eastAsia="en-US"/>
    </w:rPr>
  </w:style>
  <w:style w:type="character" w:customStyle="1" w:styleId="Tijeloteksta2Char">
    <w:name w:val="Tijelo teksta 2 Char"/>
    <w:basedOn w:val="Zadanifontodlomka"/>
    <w:uiPriority w:val="99"/>
    <w:semiHidden/>
    <w:rsid w:val="00ED567E"/>
    <w:rPr>
      <w:rFonts w:ascii="Cambria" w:hAnsi="Cambria"/>
      <w:sz w:val="22"/>
      <w:szCs w:val="22"/>
      <w:lang w:val="en-US" w:eastAsia="en-US" w:bidi="en-US"/>
    </w:rPr>
  </w:style>
  <w:style w:type="character" w:customStyle="1" w:styleId="Tijeloteksta2Char1">
    <w:name w:val="Tijelo teksta 2 Char1"/>
    <w:link w:val="Tijeloteksta2"/>
    <w:uiPriority w:val="99"/>
    <w:locked/>
    <w:rsid w:val="00ED567E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240A73"/>
    <w:rPr>
      <w:rFonts w:ascii="Times New Roman" w:eastAsia="Times New Roman" w:hAnsi="Times New Roman"/>
      <w:smallCaps/>
      <w:spacing w:val="5"/>
      <w:sz w:val="36"/>
      <w:szCs w:val="36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A1998"/>
    <w:pPr>
      <w:ind w:left="720"/>
      <w:contextualSpacing/>
    </w:pPr>
  </w:style>
  <w:style w:type="table" w:styleId="Reetkatablice">
    <w:name w:val="Table Grid"/>
    <w:aliases w:val="Tablica za Studiju"/>
    <w:basedOn w:val="Obinatablica"/>
    <w:uiPriority w:val="59"/>
    <w:rsid w:val="003A0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DB6B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B6B2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B6B2E"/>
    <w:rPr>
      <w:rFonts w:ascii="Times New Roman" w:eastAsia="Times New Roman" w:hAnsi="Times New Roman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6B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6B2E"/>
    <w:rPr>
      <w:rFonts w:ascii="Times New Roman" w:eastAsia="Times New Roman" w:hAnsi="Times New Roman"/>
      <w:b/>
      <w:bCs/>
      <w:lang w:val="hr-HR" w:eastAsia="hr-HR"/>
    </w:rPr>
  </w:style>
  <w:style w:type="paragraph" w:styleId="Revizija">
    <w:name w:val="Revision"/>
    <w:hidden/>
    <w:uiPriority w:val="99"/>
    <w:semiHidden/>
    <w:rsid w:val="00DB6B2E"/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0A33A3"/>
    <w:rPr>
      <w:color w:val="0000FF" w:themeColor="hyperlink"/>
      <w:u w:val="single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02528F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unhideWhenUsed/>
    <w:rsid w:val="0002528F"/>
    <w:rPr>
      <w:rFonts w:ascii="Microsoft Sans Serif" w:hAnsi="Microsoft Sans Serif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2528F"/>
    <w:rPr>
      <w:rFonts w:ascii="Microsoft Sans Serif" w:eastAsia="Times New Roman" w:hAnsi="Microsoft Sans Serif"/>
      <w:lang w:val="hr-HR" w:eastAsia="en-US"/>
    </w:rPr>
  </w:style>
  <w:style w:type="character" w:styleId="Referencafusnote">
    <w:name w:val="footnote reference"/>
    <w:uiPriority w:val="99"/>
    <w:rsid w:val="0002528F"/>
    <w:rPr>
      <w:rFonts w:cs="Times New Roman"/>
      <w:vertAlign w:val="superscript"/>
    </w:rPr>
  </w:style>
  <w:style w:type="paragraph" w:styleId="Tijeloteksta">
    <w:name w:val="Body Text"/>
    <w:basedOn w:val="Normal"/>
    <w:link w:val="TijelotekstaChar"/>
    <w:rsid w:val="0002528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02528F"/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Naglaeno">
    <w:name w:val="Strong"/>
    <w:uiPriority w:val="22"/>
    <w:qFormat/>
    <w:rsid w:val="0002528F"/>
    <w:rPr>
      <w:b/>
      <w:bCs/>
    </w:rPr>
  </w:style>
  <w:style w:type="paragraph" w:customStyle="1" w:styleId="t-9-8">
    <w:name w:val="t-9-8"/>
    <w:basedOn w:val="Normal"/>
    <w:rsid w:val="0002528F"/>
    <w:pPr>
      <w:spacing w:before="100" w:beforeAutospacing="1" w:after="100" w:afterAutospacing="1"/>
    </w:pPr>
  </w:style>
  <w:style w:type="character" w:styleId="Istaknuto">
    <w:name w:val="Emphasis"/>
    <w:uiPriority w:val="20"/>
    <w:qFormat/>
    <w:rsid w:val="000252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jpg"/><Relationship Id="rId1" Type="http://schemas.openxmlformats.org/officeDocument/2006/relationships/image" Target="media/image2.tif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Data\Pisma,%20Dopisi,%20Mi&#353;ljenja\NOVI%20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</Template>
  <TotalTime>6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Park Prirode Telašćica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Aleksandra Vinkerlić</cp:lastModifiedBy>
  <cp:revision>3</cp:revision>
  <cp:lastPrinted>2019-05-03T06:00:00Z</cp:lastPrinted>
  <dcterms:created xsi:type="dcterms:W3CDTF">2026-05-15T12:02:00Z</dcterms:created>
  <dcterms:modified xsi:type="dcterms:W3CDTF">2026-05-15T12:21:00Z</dcterms:modified>
</cp:coreProperties>
</file>